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C07E9" w14:textId="77777777" w:rsidR="002E667C" w:rsidRDefault="002E667C" w:rsidP="002E667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Robert JARY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30F83855" w14:textId="77777777" w:rsidR="002E667C" w:rsidRDefault="002E667C" w:rsidP="002E667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Heydon</w:t>
      </w:r>
      <w:proofErr w:type="spellEnd"/>
      <w:r>
        <w:rPr>
          <w:rStyle w:val="s1"/>
        </w:rPr>
        <w:t>, Norfolk.</w:t>
      </w:r>
    </w:p>
    <w:p w14:paraId="3D95E1AE" w14:textId="77777777" w:rsidR="002E667C" w:rsidRDefault="002E667C" w:rsidP="002E667C">
      <w:pPr>
        <w:pStyle w:val="NoSpacing"/>
        <w:tabs>
          <w:tab w:val="left" w:pos="720"/>
        </w:tabs>
        <w:rPr>
          <w:rStyle w:val="s1"/>
        </w:rPr>
      </w:pPr>
    </w:p>
    <w:p w14:paraId="39FFB105" w14:textId="77777777" w:rsidR="002E667C" w:rsidRDefault="002E667C" w:rsidP="002E667C">
      <w:pPr>
        <w:pStyle w:val="NoSpacing"/>
        <w:tabs>
          <w:tab w:val="left" w:pos="720"/>
        </w:tabs>
        <w:rPr>
          <w:rStyle w:val="s1"/>
        </w:rPr>
      </w:pPr>
    </w:p>
    <w:p w14:paraId="2136DA5F" w14:textId="77777777" w:rsidR="002E667C" w:rsidRDefault="002E667C" w:rsidP="002E667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506421E9" w14:textId="77777777" w:rsidR="002E667C" w:rsidRDefault="002E667C" w:rsidP="002E667C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48)</w:t>
      </w:r>
    </w:p>
    <w:p w14:paraId="2C75D8B6" w14:textId="77777777" w:rsidR="002E667C" w:rsidRDefault="002E667C" w:rsidP="002E667C">
      <w:pPr>
        <w:pStyle w:val="NoSpacing"/>
        <w:tabs>
          <w:tab w:val="left" w:pos="720"/>
        </w:tabs>
        <w:rPr>
          <w:rStyle w:val="s1"/>
        </w:rPr>
      </w:pPr>
    </w:p>
    <w:p w14:paraId="40079BA1" w14:textId="77777777" w:rsidR="002E667C" w:rsidRDefault="002E667C" w:rsidP="002E667C">
      <w:pPr>
        <w:pStyle w:val="NoSpacing"/>
        <w:tabs>
          <w:tab w:val="left" w:pos="720"/>
        </w:tabs>
        <w:rPr>
          <w:rStyle w:val="s1"/>
        </w:rPr>
      </w:pPr>
    </w:p>
    <w:p w14:paraId="71095BF3" w14:textId="4F16BCFE" w:rsidR="00BA00AB" w:rsidRPr="00EB3209" w:rsidRDefault="002E667C" w:rsidP="002E667C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s1"/>
        </w:rPr>
        <w:t>29 March 2021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0806D" w14:textId="77777777" w:rsidR="002E667C" w:rsidRDefault="002E667C" w:rsidP="009139A6">
      <w:r>
        <w:separator/>
      </w:r>
    </w:p>
  </w:endnote>
  <w:endnote w:type="continuationSeparator" w:id="0">
    <w:p w14:paraId="54B2E5EA" w14:textId="77777777" w:rsidR="002E667C" w:rsidRDefault="002E66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277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5E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538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96A6C" w14:textId="77777777" w:rsidR="002E667C" w:rsidRDefault="002E667C" w:rsidP="009139A6">
      <w:r>
        <w:separator/>
      </w:r>
    </w:p>
  </w:footnote>
  <w:footnote w:type="continuationSeparator" w:id="0">
    <w:p w14:paraId="7406592A" w14:textId="77777777" w:rsidR="002E667C" w:rsidRDefault="002E66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2B6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36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4D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7C"/>
    <w:rsid w:val="000666E0"/>
    <w:rsid w:val="002510B7"/>
    <w:rsid w:val="002E667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8C41"/>
  <w15:chartTrackingRefBased/>
  <w15:docId w15:val="{1E1CE8D3-51C8-44E4-80A8-8590815A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667C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2E667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2021-06-02T20:38:00Z</dcterms:created>
  <dcterms:modified xsi:type="dcterms:W3CDTF">2021-06-02T20:39:00Z</dcterms:modified>
</cp:coreProperties>
</file>