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628" w:rsidRDefault="001A6628" w:rsidP="001A66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JAROM</w:t>
      </w:r>
      <w:r>
        <w:rPr>
          <w:rFonts w:ascii="Times New Roman"/>
          <w:sz w:val="24"/>
          <w:szCs w:val="24"/>
        </w:rPr>
        <w:t xml:space="preserve">     (fl.1456)</w:t>
      </w:r>
    </w:p>
    <w:p w:rsidR="001A6628" w:rsidRDefault="001A6628" w:rsidP="001A66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spellStart"/>
      <w:proofErr w:type="gramStart"/>
      <w:r>
        <w:rPr>
          <w:rFonts w:ascii="Times New Roman"/>
          <w:sz w:val="24"/>
          <w:szCs w:val="24"/>
        </w:rPr>
        <w:t>Cordwainer</w:t>
      </w:r>
      <w:proofErr w:type="spellEnd"/>
      <w:r>
        <w:rPr>
          <w:rFonts w:ascii="Times New Roman"/>
          <w:sz w:val="24"/>
          <w:szCs w:val="24"/>
        </w:rPr>
        <w:t>.</w:t>
      </w:r>
      <w:proofErr w:type="gramEnd"/>
    </w:p>
    <w:p w:rsidR="001A6628" w:rsidRDefault="001A6628" w:rsidP="001A66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A6628" w:rsidRDefault="001A6628" w:rsidP="001A66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A6628" w:rsidRDefault="001A6628" w:rsidP="001A66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p.176)</w:t>
      </w:r>
    </w:p>
    <w:p w:rsidR="001A6628" w:rsidRDefault="001A6628" w:rsidP="001A66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A6628" w:rsidRDefault="001A6628" w:rsidP="001A66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A6628" w:rsidRDefault="001A6628" w:rsidP="001A6628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22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628" w:rsidRDefault="001A6628" w:rsidP="00920DE3">
      <w:pPr>
        <w:spacing w:after="0" w:line="240" w:lineRule="auto"/>
      </w:pPr>
      <w:r>
        <w:separator/>
      </w:r>
    </w:p>
  </w:endnote>
  <w:endnote w:type="continuationSeparator" w:id="0">
    <w:p w:rsidR="001A6628" w:rsidRDefault="001A66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628" w:rsidRDefault="001A6628" w:rsidP="00920DE3">
      <w:pPr>
        <w:spacing w:after="0" w:line="240" w:lineRule="auto"/>
      </w:pPr>
      <w:r>
        <w:separator/>
      </w:r>
    </w:p>
  </w:footnote>
  <w:footnote w:type="continuationSeparator" w:id="0">
    <w:p w:rsidR="001A6628" w:rsidRDefault="001A66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628"/>
    <w:rsid w:val="00120749"/>
    <w:rsid w:val="001A662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A662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A662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2014-05-07T19:26:00Z</dcterms:created>
  <dcterms:modified xsi:type="dcterms:W3CDTF">2014-05-07T19:27:00Z</dcterms:modified>
</cp:coreProperties>
</file>