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88A9EC" w14:textId="77777777" w:rsidR="00047E11" w:rsidRDefault="00047E11" w:rsidP="00047E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JARDYN</w:t>
      </w:r>
      <w:r>
        <w:rPr>
          <w:rFonts w:ascii="Times New Roman" w:hAnsi="Times New Roman" w:cs="Times New Roman"/>
        </w:rPr>
        <w:t xml:space="preserve">      (fl.1483)</w:t>
      </w:r>
    </w:p>
    <w:p w14:paraId="7DEB87E4" w14:textId="77777777" w:rsidR="00047E11" w:rsidRDefault="00047E11" w:rsidP="00047E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Westminster, Middlesex. Tailor.</w:t>
      </w:r>
    </w:p>
    <w:p w14:paraId="4FC928C4" w14:textId="77777777" w:rsidR="00047E11" w:rsidRDefault="00047E11" w:rsidP="00047E11">
      <w:pPr>
        <w:rPr>
          <w:rFonts w:ascii="Times New Roman" w:hAnsi="Times New Roman" w:cs="Times New Roman"/>
        </w:rPr>
      </w:pPr>
    </w:p>
    <w:p w14:paraId="732DD99E" w14:textId="77777777" w:rsidR="00047E11" w:rsidRDefault="00047E11" w:rsidP="00047E11">
      <w:pPr>
        <w:rPr>
          <w:rFonts w:ascii="Times New Roman" w:hAnsi="Times New Roman" w:cs="Times New Roman"/>
        </w:rPr>
      </w:pPr>
    </w:p>
    <w:p w14:paraId="41026A40" w14:textId="77777777" w:rsidR="00047E11" w:rsidRDefault="00047E11" w:rsidP="00047E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William Cotman(q.v.) brought a plaint of debt and detinue against him,</w:t>
      </w:r>
    </w:p>
    <w:p w14:paraId="14B2E9CD" w14:textId="77777777" w:rsidR="00047E11" w:rsidRDefault="00047E11" w:rsidP="00047E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Taillour</w:t>
      </w:r>
      <w:proofErr w:type="spellEnd"/>
      <w:r>
        <w:rPr>
          <w:rFonts w:ascii="Times New Roman" w:hAnsi="Times New Roman" w:cs="Times New Roman"/>
        </w:rPr>
        <w:t xml:space="preserve"> of Westminster(q.v.), John </w:t>
      </w:r>
      <w:proofErr w:type="spellStart"/>
      <w:r>
        <w:rPr>
          <w:rFonts w:ascii="Times New Roman" w:hAnsi="Times New Roman" w:cs="Times New Roman"/>
        </w:rPr>
        <w:t>Snede</w:t>
      </w:r>
      <w:proofErr w:type="spellEnd"/>
      <w:r>
        <w:rPr>
          <w:rFonts w:ascii="Times New Roman" w:hAnsi="Times New Roman" w:cs="Times New Roman"/>
        </w:rPr>
        <w:t xml:space="preserve"> of</w:t>
      </w:r>
    </w:p>
    <w:p w14:paraId="2EC01B11" w14:textId="77777777" w:rsidR="00047E11" w:rsidRDefault="00047E11" w:rsidP="00047E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London, gentleman(q.v.), and William </w:t>
      </w:r>
      <w:proofErr w:type="spellStart"/>
      <w:r>
        <w:rPr>
          <w:rFonts w:ascii="Times New Roman" w:hAnsi="Times New Roman" w:cs="Times New Roman"/>
        </w:rPr>
        <w:t>Lakyn</w:t>
      </w:r>
      <w:proofErr w:type="spellEnd"/>
      <w:r>
        <w:rPr>
          <w:rFonts w:ascii="Times New Roman" w:hAnsi="Times New Roman" w:cs="Times New Roman"/>
        </w:rPr>
        <w:t xml:space="preserve"> of Westminster(q.v.).</w:t>
      </w:r>
    </w:p>
    <w:p w14:paraId="1ADB1A7E" w14:textId="77777777" w:rsidR="00047E11" w:rsidRDefault="00047E11" w:rsidP="00047E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629419E8" w14:textId="77777777" w:rsidR="00047E11" w:rsidRDefault="00047E11" w:rsidP="00047E11">
      <w:pPr>
        <w:rPr>
          <w:rFonts w:ascii="Times New Roman" w:hAnsi="Times New Roman" w:cs="Times New Roman"/>
        </w:rPr>
      </w:pPr>
    </w:p>
    <w:p w14:paraId="66B2B3B8" w14:textId="77777777" w:rsidR="00047E11" w:rsidRDefault="00047E11" w:rsidP="00047E11">
      <w:pPr>
        <w:rPr>
          <w:rFonts w:ascii="Times New Roman" w:hAnsi="Times New Roman" w:cs="Times New Roman"/>
        </w:rPr>
      </w:pPr>
    </w:p>
    <w:p w14:paraId="70A57CE5" w14:textId="77777777" w:rsidR="00047E11" w:rsidRDefault="00047E11" w:rsidP="00047E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 September 2019</w:t>
      </w:r>
    </w:p>
    <w:p w14:paraId="2B5343F6" w14:textId="77777777" w:rsidR="006B2F86" w:rsidRPr="00047E11" w:rsidRDefault="00047E11" w:rsidP="00047E11">
      <w:bookmarkStart w:id="0" w:name="_GoBack"/>
      <w:bookmarkEnd w:id="0"/>
    </w:p>
    <w:sectPr w:rsidR="006B2F86" w:rsidRPr="00047E1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004273" w14:textId="77777777" w:rsidR="00047E11" w:rsidRDefault="00047E11" w:rsidP="00E71FC3">
      <w:r>
        <w:separator/>
      </w:r>
    </w:p>
  </w:endnote>
  <w:endnote w:type="continuationSeparator" w:id="0">
    <w:p w14:paraId="09486218" w14:textId="77777777" w:rsidR="00047E11" w:rsidRDefault="00047E1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3D34E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6301EB" w14:textId="77777777" w:rsidR="00047E11" w:rsidRDefault="00047E11" w:rsidP="00E71FC3">
      <w:r>
        <w:separator/>
      </w:r>
    </w:p>
  </w:footnote>
  <w:footnote w:type="continuationSeparator" w:id="0">
    <w:p w14:paraId="1686FF6C" w14:textId="77777777" w:rsidR="00047E11" w:rsidRDefault="00047E1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E11"/>
    <w:rsid w:val="00047E11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A4D1D8"/>
  <w15:chartTrackingRefBased/>
  <w15:docId w15:val="{45C38324-76C5-4D19-A93B-37C71AB13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047E1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2019-10-15T20:30:00Z</dcterms:created>
  <dcterms:modified xsi:type="dcterms:W3CDTF">2019-10-15T20:30:00Z</dcterms:modified>
</cp:coreProperties>
</file>