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2E6" w:rsidRDefault="002E72E6" w:rsidP="002E72E6">
      <w:pPr>
        <w:pStyle w:val="NoSpacing"/>
      </w:pPr>
      <w:r>
        <w:rPr>
          <w:u w:val="single"/>
        </w:rPr>
        <w:t>Thomas JARDYN</w:t>
      </w:r>
      <w:r>
        <w:t xml:space="preserve">     (fl.1400)</w:t>
      </w:r>
    </w:p>
    <w:p w:rsidR="002E72E6" w:rsidRDefault="002E72E6" w:rsidP="002E72E6">
      <w:pPr>
        <w:pStyle w:val="NoSpacing"/>
      </w:pPr>
    </w:p>
    <w:p w:rsidR="002E72E6" w:rsidRDefault="002E72E6" w:rsidP="002E72E6">
      <w:pPr>
        <w:pStyle w:val="NoSpacing"/>
      </w:pPr>
    </w:p>
    <w:p w:rsidR="002E72E6" w:rsidRDefault="002E72E6" w:rsidP="002E72E6">
      <w:pPr>
        <w:pStyle w:val="NoSpacing"/>
      </w:pPr>
      <w:r>
        <w:t>24 Nov.1400</w:t>
      </w:r>
      <w:r>
        <w:tab/>
        <w:t>He was appointed Escheator of Surrey and Sussex.</w:t>
      </w:r>
    </w:p>
    <w:p w:rsidR="002E72E6" w:rsidRDefault="002E72E6" w:rsidP="002E72E6">
      <w:pPr>
        <w:pStyle w:val="NoSpacing"/>
      </w:pPr>
      <w:r>
        <w:tab/>
      </w:r>
      <w:r>
        <w:tab/>
        <w:t>(C.F.R. 1399-1405 p.92)</w:t>
      </w:r>
      <w:bookmarkStart w:id="0" w:name="_GoBack"/>
      <w:bookmarkEnd w:id="0"/>
    </w:p>
    <w:p w:rsidR="002E72E6" w:rsidRDefault="002E72E6" w:rsidP="002E72E6">
      <w:pPr>
        <w:pStyle w:val="NoSpacing"/>
      </w:pPr>
      <w:r>
        <w:t xml:space="preserve"> 3 Dec.1400</w:t>
      </w:r>
      <w:r>
        <w:tab/>
        <w:t>He was mandated for the restitution of the temporalities of Chertsey Abbey</w:t>
      </w:r>
    </w:p>
    <w:p w:rsidR="002E72E6" w:rsidRDefault="002E72E6" w:rsidP="002E72E6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Thomas </w:t>
      </w:r>
      <w:proofErr w:type="spellStart"/>
      <w:r>
        <w:t>Culverton</w:t>
      </w:r>
      <w:proofErr w:type="spellEnd"/>
      <w:r>
        <w:t>(q.v.), who had recently been elected abbot.</w:t>
      </w:r>
    </w:p>
    <w:p w:rsidR="002E72E6" w:rsidRDefault="002E72E6" w:rsidP="002E72E6">
      <w:pPr>
        <w:pStyle w:val="NoSpacing"/>
      </w:pPr>
      <w:r>
        <w:tab/>
      </w:r>
      <w:r>
        <w:tab/>
        <w:t>(C.P.R. 1399-1401 p.388)</w:t>
      </w:r>
    </w:p>
    <w:p w:rsidR="002E72E6" w:rsidRDefault="002E72E6" w:rsidP="002E72E6">
      <w:pPr>
        <w:pStyle w:val="NoSpacing"/>
      </w:pPr>
    </w:p>
    <w:p w:rsidR="002E72E6" w:rsidRDefault="002E72E6" w:rsidP="002E72E6">
      <w:pPr>
        <w:pStyle w:val="NoSpacing"/>
      </w:pPr>
    </w:p>
    <w:p w:rsidR="002E72E6" w:rsidRDefault="002E72E6" w:rsidP="002E72E6">
      <w:pPr>
        <w:pStyle w:val="NoSpacing"/>
      </w:pPr>
      <w:r>
        <w:t>14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2E6" w:rsidRDefault="002E72E6" w:rsidP="00920DE3">
      <w:pPr>
        <w:spacing w:after="0" w:line="240" w:lineRule="auto"/>
      </w:pPr>
      <w:r>
        <w:separator/>
      </w:r>
    </w:p>
  </w:endnote>
  <w:endnote w:type="continuationSeparator" w:id="0">
    <w:p w:rsidR="002E72E6" w:rsidRDefault="002E72E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2E6" w:rsidRDefault="002E72E6" w:rsidP="00920DE3">
      <w:pPr>
        <w:spacing w:after="0" w:line="240" w:lineRule="auto"/>
      </w:pPr>
      <w:r>
        <w:separator/>
      </w:r>
    </w:p>
  </w:footnote>
  <w:footnote w:type="continuationSeparator" w:id="0">
    <w:p w:rsidR="002E72E6" w:rsidRDefault="002E72E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2E6"/>
    <w:rsid w:val="00120749"/>
    <w:rsid w:val="002E72E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2015-04-14T21:38:00Z</dcterms:created>
  <dcterms:modified xsi:type="dcterms:W3CDTF">2015-04-14T21:40:00Z</dcterms:modified>
</cp:coreProperties>
</file>