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22962" w14:textId="77777777" w:rsidR="00117B8F" w:rsidRDefault="00117B8F" w:rsidP="00117B8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JARDYN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d.1410)</w:t>
      </w:r>
    </w:p>
    <w:p w14:paraId="2B9A4276" w14:textId="77777777" w:rsidR="00117B8F" w:rsidRDefault="00117B8F" w:rsidP="00117B8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7F462A3" w14:textId="77777777" w:rsidR="00117B8F" w:rsidRDefault="00117B8F" w:rsidP="00117B8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578E2C7" w14:textId="77777777" w:rsidR="00117B8F" w:rsidRDefault="00117B8F" w:rsidP="00117B8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was dead by this time.   (C.F.R. 1405-13 p.160)</w:t>
      </w:r>
    </w:p>
    <w:p w14:paraId="19A0C4C9" w14:textId="77777777" w:rsidR="00117B8F" w:rsidRDefault="00117B8F" w:rsidP="00117B8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7AA1A5A" w14:textId="77777777" w:rsidR="00117B8F" w:rsidRDefault="00117B8F" w:rsidP="00117B8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3C1C589" w14:textId="77777777" w:rsidR="00117B8F" w:rsidRDefault="00117B8F" w:rsidP="00117B8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04C61CF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AEA8D" w14:textId="77777777" w:rsidR="00117B8F" w:rsidRDefault="00117B8F" w:rsidP="009139A6">
      <w:r>
        <w:separator/>
      </w:r>
    </w:p>
  </w:endnote>
  <w:endnote w:type="continuationSeparator" w:id="0">
    <w:p w14:paraId="36D5B171" w14:textId="77777777" w:rsidR="00117B8F" w:rsidRDefault="00117B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C05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563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287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2734B" w14:textId="77777777" w:rsidR="00117B8F" w:rsidRDefault="00117B8F" w:rsidP="009139A6">
      <w:r>
        <w:separator/>
      </w:r>
    </w:p>
  </w:footnote>
  <w:footnote w:type="continuationSeparator" w:id="0">
    <w:p w14:paraId="6A567E3B" w14:textId="77777777" w:rsidR="00117B8F" w:rsidRDefault="00117B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E8D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261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D3E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B8F"/>
    <w:rsid w:val="000666E0"/>
    <w:rsid w:val="00117B8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EBAD4"/>
  <w15:chartTrackingRefBased/>
  <w15:docId w15:val="{3BFF9839-6F3E-404F-A6EF-3FE0A9D1C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B8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2023-08-31T19:23:00Z</dcterms:created>
  <dcterms:modified xsi:type="dcterms:W3CDTF">2023-08-31T19:23:00Z</dcterms:modified>
</cp:coreProperties>
</file>