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5DA52" w14:textId="77777777" w:rsidR="00DF6AE9" w:rsidRDefault="00DF6AE9" w:rsidP="00DF6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JARDYN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654A9D" w14:textId="77777777" w:rsidR="00DF6AE9" w:rsidRDefault="00DF6AE9" w:rsidP="00DF6AE9">
      <w:pPr>
        <w:rPr>
          <w:rFonts w:ascii="Times New Roman" w:hAnsi="Times New Roman" w:cs="Times New Roman"/>
        </w:rPr>
      </w:pPr>
    </w:p>
    <w:p w14:paraId="38EC462C" w14:textId="77777777" w:rsidR="00DF6AE9" w:rsidRDefault="00DF6AE9" w:rsidP="00DF6AE9">
      <w:pPr>
        <w:rPr>
          <w:rFonts w:ascii="Times New Roman" w:hAnsi="Times New Roman" w:cs="Times New Roman"/>
        </w:rPr>
      </w:pPr>
    </w:p>
    <w:p w14:paraId="5B4CD75B" w14:textId="77777777" w:rsidR="00DF6AE9" w:rsidRDefault="00DF6AE9" w:rsidP="00DF6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Selman of Poole, Dorset(q.v.).</w:t>
      </w:r>
    </w:p>
    <w:p w14:paraId="2DEEA1F0" w14:textId="77777777" w:rsidR="00DF6AE9" w:rsidRDefault="00DF6AE9" w:rsidP="00DF6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C752E6" w14:textId="77777777" w:rsidR="00DF6AE9" w:rsidRDefault="00DF6AE9" w:rsidP="00DF6AE9">
      <w:pPr>
        <w:rPr>
          <w:rFonts w:ascii="Times New Roman" w:hAnsi="Times New Roman" w:cs="Times New Roman"/>
        </w:rPr>
      </w:pPr>
    </w:p>
    <w:p w14:paraId="17C40BD0" w14:textId="77777777" w:rsidR="00DF6AE9" w:rsidRDefault="00DF6AE9" w:rsidP="00DF6AE9">
      <w:pPr>
        <w:rPr>
          <w:rFonts w:ascii="Times New Roman" w:hAnsi="Times New Roman" w:cs="Times New Roman"/>
        </w:rPr>
      </w:pPr>
    </w:p>
    <w:p w14:paraId="5705DE43" w14:textId="77777777" w:rsidR="00DF6AE9" w:rsidRDefault="00DF6AE9" w:rsidP="00DF6A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2FFE346A" w14:textId="77777777" w:rsidR="006B2F86" w:rsidRPr="00E71FC3" w:rsidRDefault="00DF6A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57449" w14:textId="77777777" w:rsidR="00DF6AE9" w:rsidRDefault="00DF6AE9" w:rsidP="00E71FC3">
      <w:r>
        <w:separator/>
      </w:r>
    </w:p>
  </w:endnote>
  <w:endnote w:type="continuationSeparator" w:id="0">
    <w:p w14:paraId="492D8947" w14:textId="77777777" w:rsidR="00DF6AE9" w:rsidRDefault="00DF6AE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12D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DA465" w14:textId="77777777" w:rsidR="00DF6AE9" w:rsidRDefault="00DF6AE9" w:rsidP="00E71FC3">
      <w:r>
        <w:separator/>
      </w:r>
    </w:p>
  </w:footnote>
  <w:footnote w:type="continuationSeparator" w:id="0">
    <w:p w14:paraId="414A7DD9" w14:textId="77777777" w:rsidR="00DF6AE9" w:rsidRDefault="00DF6AE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E9"/>
    <w:rsid w:val="001A7C09"/>
    <w:rsid w:val="00577BD5"/>
    <w:rsid w:val="00656CBA"/>
    <w:rsid w:val="006A1F77"/>
    <w:rsid w:val="00733BE7"/>
    <w:rsid w:val="00AB52E8"/>
    <w:rsid w:val="00B16D3F"/>
    <w:rsid w:val="00BB41AC"/>
    <w:rsid w:val="00DF6A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1E8A"/>
  <w15:chartTrackingRefBased/>
  <w15:docId w15:val="{47657427-2538-4572-84AC-2784DA4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AE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6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2018-03-01T21:11:00Z</dcterms:created>
  <dcterms:modified xsi:type="dcterms:W3CDTF">2018-03-01T21:11:00Z</dcterms:modified>
</cp:coreProperties>
</file>