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02088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Stephen JARDRELL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0CBF86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Poole, Dorset. Merchant.</w:t>
      </w:r>
    </w:p>
    <w:p w14:paraId="3C1C4169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0628CC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57D0CF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 brought a plaint of debt against him.</w:t>
      </w:r>
    </w:p>
    <w:p w14:paraId="49F25F9A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4A7EF1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F4E840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7EAD1B" w14:textId="77777777" w:rsidR="00EA026A" w:rsidRDefault="00EA026A" w:rsidP="00EA02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March 2021</w:t>
      </w:r>
    </w:p>
    <w:p w14:paraId="7EBC01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FBBD3" w14:textId="77777777" w:rsidR="00EA026A" w:rsidRDefault="00EA026A" w:rsidP="009139A6">
      <w:r>
        <w:separator/>
      </w:r>
    </w:p>
  </w:endnote>
  <w:endnote w:type="continuationSeparator" w:id="0">
    <w:p w14:paraId="746F3412" w14:textId="77777777" w:rsidR="00EA026A" w:rsidRDefault="00EA02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4AE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B0B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BFE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85916" w14:textId="77777777" w:rsidR="00EA026A" w:rsidRDefault="00EA026A" w:rsidP="009139A6">
      <w:r>
        <w:separator/>
      </w:r>
    </w:p>
  </w:footnote>
  <w:footnote w:type="continuationSeparator" w:id="0">
    <w:p w14:paraId="5AFEE994" w14:textId="77777777" w:rsidR="00EA026A" w:rsidRDefault="00EA02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A90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A9A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D1F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6A"/>
    <w:rsid w:val="000666E0"/>
    <w:rsid w:val="002510B7"/>
    <w:rsid w:val="005C130B"/>
    <w:rsid w:val="00826F5C"/>
    <w:rsid w:val="009139A6"/>
    <w:rsid w:val="009448BB"/>
    <w:rsid w:val="00A3176C"/>
    <w:rsid w:val="00BA00AB"/>
    <w:rsid w:val="00EA026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C08BF"/>
  <w15:chartTrackingRefBased/>
  <w15:docId w15:val="{8849A333-25A6-4374-BAC0-2FA8B12C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02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2021-04-09T19:09:00Z</dcterms:created>
  <dcterms:modified xsi:type="dcterms:W3CDTF">2021-04-09T19:10:00Z</dcterms:modified>
</cp:coreProperties>
</file>