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7B6DA" w14:textId="77777777" w:rsidR="00C245C6" w:rsidRDefault="00C245C6" w:rsidP="00C245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JARDEVILE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4DE9D91" w14:textId="77777777" w:rsidR="00C245C6" w:rsidRDefault="00C245C6" w:rsidP="00C245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Newport, Essex. Tanner.</w:t>
      </w:r>
    </w:p>
    <w:p w14:paraId="2B4F8B62" w14:textId="77777777" w:rsidR="00C245C6" w:rsidRDefault="00C245C6" w:rsidP="00C245C6">
      <w:pPr>
        <w:rPr>
          <w:rFonts w:ascii="Times New Roman" w:hAnsi="Times New Roman" w:cs="Times New Roman"/>
        </w:rPr>
      </w:pPr>
    </w:p>
    <w:p w14:paraId="25A301EC" w14:textId="77777777" w:rsidR="00C245C6" w:rsidRDefault="00C245C6" w:rsidP="00C245C6">
      <w:pPr>
        <w:rPr>
          <w:rFonts w:ascii="Times New Roman" w:hAnsi="Times New Roman" w:cs="Times New Roman"/>
        </w:rPr>
      </w:pPr>
    </w:p>
    <w:p w14:paraId="798D93F9" w14:textId="77777777" w:rsidR="00C245C6" w:rsidRDefault="00C245C6" w:rsidP="00C245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Wryght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Depden</w:t>
      </w:r>
      <w:proofErr w:type="spellEnd"/>
      <w:r>
        <w:rPr>
          <w:rFonts w:ascii="Times New Roman" w:hAnsi="Times New Roman" w:cs="Times New Roman"/>
        </w:rPr>
        <w:t>, Suffolk(q.v.), brought a plaint of debt against</w:t>
      </w:r>
    </w:p>
    <w:p w14:paraId="47729E1C" w14:textId="77777777" w:rsidR="00C245C6" w:rsidRDefault="00C245C6" w:rsidP="00C245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him, Thomas Holt of Newport(q.v.), John </w:t>
      </w:r>
      <w:proofErr w:type="spellStart"/>
      <w:r>
        <w:rPr>
          <w:rFonts w:ascii="Times New Roman" w:hAnsi="Times New Roman" w:cs="Times New Roman"/>
        </w:rPr>
        <w:t>Gelows</w:t>
      </w:r>
      <w:proofErr w:type="spellEnd"/>
      <w:r>
        <w:rPr>
          <w:rFonts w:ascii="Times New Roman" w:hAnsi="Times New Roman" w:cs="Times New Roman"/>
        </w:rPr>
        <w:t>, senior, of Debden(q.v.)</w:t>
      </w:r>
    </w:p>
    <w:p w14:paraId="13286C52" w14:textId="77777777" w:rsidR="00C245C6" w:rsidRDefault="00C245C6" w:rsidP="00C245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Nicholas Martyn of </w:t>
      </w:r>
      <w:proofErr w:type="spellStart"/>
      <w:r>
        <w:rPr>
          <w:rFonts w:ascii="Times New Roman" w:hAnsi="Times New Roman" w:cs="Times New Roman"/>
        </w:rPr>
        <w:t>Depden</w:t>
      </w:r>
      <w:proofErr w:type="spellEnd"/>
      <w:r>
        <w:rPr>
          <w:rFonts w:ascii="Times New Roman" w:hAnsi="Times New Roman" w:cs="Times New Roman"/>
        </w:rPr>
        <w:t>(q.v.).</w:t>
      </w:r>
    </w:p>
    <w:p w14:paraId="10D03898" w14:textId="77777777" w:rsidR="00C245C6" w:rsidRDefault="00C245C6" w:rsidP="00C245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F17D88B" w14:textId="77777777" w:rsidR="00C245C6" w:rsidRDefault="00C245C6" w:rsidP="00C245C6">
      <w:pPr>
        <w:rPr>
          <w:rFonts w:ascii="Times New Roman" w:hAnsi="Times New Roman" w:cs="Times New Roman"/>
        </w:rPr>
      </w:pPr>
    </w:p>
    <w:p w14:paraId="70DAFE3F" w14:textId="77777777" w:rsidR="00C245C6" w:rsidRDefault="00C245C6" w:rsidP="00C245C6">
      <w:pPr>
        <w:rPr>
          <w:rFonts w:ascii="Times New Roman" w:hAnsi="Times New Roman" w:cs="Times New Roman"/>
        </w:rPr>
      </w:pPr>
    </w:p>
    <w:p w14:paraId="1C58A81B" w14:textId="77777777" w:rsidR="00C245C6" w:rsidRDefault="00C245C6" w:rsidP="00C245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May 2019</w:t>
      </w:r>
    </w:p>
    <w:p w14:paraId="72B3B1C1" w14:textId="77777777" w:rsidR="006B2F86" w:rsidRPr="00E71FC3" w:rsidRDefault="00C245C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8A4006" w14:textId="77777777" w:rsidR="00C245C6" w:rsidRDefault="00C245C6" w:rsidP="00E71FC3">
      <w:r>
        <w:separator/>
      </w:r>
    </w:p>
  </w:endnote>
  <w:endnote w:type="continuationSeparator" w:id="0">
    <w:p w14:paraId="609CE06B" w14:textId="77777777" w:rsidR="00C245C6" w:rsidRDefault="00C245C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09AA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71B44" w14:textId="77777777" w:rsidR="00C245C6" w:rsidRDefault="00C245C6" w:rsidP="00E71FC3">
      <w:r>
        <w:separator/>
      </w:r>
    </w:p>
  </w:footnote>
  <w:footnote w:type="continuationSeparator" w:id="0">
    <w:p w14:paraId="492A3C22" w14:textId="77777777" w:rsidR="00C245C6" w:rsidRDefault="00C245C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5C6"/>
    <w:rsid w:val="001A7C09"/>
    <w:rsid w:val="00577BD5"/>
    <w:rsid w:val="00656CBA"/>
    <w:rsid w:val="006A1F77"/>
    <w:rsid w:val="00733BE7"/>
    <w:rsid w:val="00AB52E8"/>
    <w:rsid w:val="00B16D3F"/>
    <w:rsid w:val="00BB41AC"/>
    <w:rsid w:val="00C245C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A77F3"/>
  <w15:chartTrackingRefBased/>
  <w15:docId w15:val="{CBFF95FA-D076-4A26-8E25-B65D82FC3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5C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245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2019-05-19T20:06:00Z</dcterms:created>
  <dcterms:modified xsi:type="dcterms:W3CDTF">2019-05-19T20:06:00Z</dcterms:modified>
</cp:coreProperties>
</file>