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D8B48" w14:textId="77777777" w:rsidR="00B034C7" w:rsidRDefault="00B034C7" w:rsidP="00B034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JARDEUILE, junior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1E5515E" w14:textId="77777777" w:rsidR="00B034C7" w:rsidRDefault="00B034C7" w:rsidP="00B034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6F5664" w14:textId="77777777" w:rsidR="00B034C7" w:rsidRDefault="00B034C7" w:rsidP="00B034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5232F6" w14:textId="77777777" w:rsidR="00B034C7" w:rsidRDefault="00B034C7" w:rsidP="00B034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Stortford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B79F224" w14:textId="77777777" w:rsidR="00B034C7" w:rsidRDefault="00B034C7" w:rsidP="00B034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Hertfordshire, into lands of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Bawde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04B22C6" w14:textId="77777777" w:rsidR="00B034C7" w:rsidRDefault="00B034C7" w:rsidP="00B034C7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81DBA6" w14:textId="77777777" w:rsidR="00B034C7" w:rsidRDefault="00B034C7" w:rsidP="00B034C7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p.8)</w:t>
      </w:r>
    </w:p>
    <w:p w14:paraId="09D4415B" w14:textId="77777777" w:rsidR="00B034C7" w:rsidRDefault="00B034C7" w:rsidP="00B034C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EDBEF91" w14:textId="77777777" w:rsidR="00B034C7" w:rsidRDefault="00B034C7" w:rsidP="00B034C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682474C" w14:textId="77777777" w:rsidR="00B034C7" w:rsidRPr="001B1923" w:rsidRDefault="00B034C7" w:rsidP="00B034C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 June 2021</w:t>
      </w:r>
    </w:p>
    <w:p w14:paraId="26A74B59" w14:textId="0EF5FC3D" w:rsidR="00BA00AB" w:rsidRPr="00B034C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034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7EC86" w14:textId="77777777" w:rsidR="00B034C7" w:rsidRDefault="00B034C7" w:rsidP="009139A6">
      <w:r>
        <w:separator/>
      </w:r>
    </w:p>
  </w:endnote>
  <w:endnote w:type="continuationSeparator" w:id="0">
    <w:p w14:paraId="796BDF45" w14:textId="77777777" w:rsidR="00B034C7" w:rsidRDefault="00B034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513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DD5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99C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24E0D" w14:textId="77777777" w:rsidR="00B034C7" w:rsidRDefault="00B034C7" w:rsidP="009139A6">
      <w:r>
        <w:separator/>
      </w:r>
    </w:p>
  </w:footnote>
  <w:footnote w:type="continuationSeparator" w:id="0">
    <w:p w14:paraId="1F127EC0" w14:textId="77777777" w:rsidR="00B034C7" w:rsidRDefault="00B034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70C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ECE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BE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4C7"/>
    <w:rsid w:val="000666E0"/>
    <w:rsid w:val="002510B7"/>
    <w:rsid w:val="005C130B"/>
    <w:rsid w:val="00826F5C"/>
    <w:rsid w:val="009139A6"/>
    <w:rsid w:val="009448BB"/>
    <w:rsid w:val="00A3176C"/>
    <w:rsid w:val="00AE65F8"/>
    <w:rsid w:val="00B034C7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1A682"/>
  <w15:chartTrackingRefBased/>
  <w15:docId w15:val="{48D7B82C-E045-4CA8-BE5E-E4A30FED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2021-06-30T16:55:00Z</dcterms:created>
  <dcterms:modified xsi:type="dcterms:W3CDTF">2021-06-30T16:58:00Z</dcterms:modified>
</cp:coreProperties>
</file>