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DA2309" w14:textId="7B999AB5" w:rsidR="006B2F86" w:rsidRDefault="0010206A" w:rsidP="00E71FC3">
      <w:pPr>
        <w:pStyle w:val="NoSpacing"/>
      </w:pPr>
      <w:r>
        <w:rPr>
          <w:u w:val="single"/>
        </w:rPr>
        <w:t>Christopher JARATT</w:t>
      </w:r>
      <w:r>
        <w:t xml:space="preserve">  </w:t>
      </w:r>
      <w:proofErr w:type="gramStart"/>
      <w:r>
        <w:t xml:space="preserve">   (</w:t>
      </w:r>
      <w:proofErr w:type="gramEnd"/>
      <w:r>
        <w:t>fl.1505)</w:t>
      </w:r>
    </w:p>
    <w:p w14:paraId="4ED106CB" w14:textId="51A42470" w:rsidR="0010206A" w:rsidRDefault="0010206A" w:rsidP="00E71FC3">
      <w:pPr>
        <w:pStyle w:val="NoSpacing"/>
      </w:pPr>
      <w:r>
        <w:t xml:space="preserve">of </w:t>
      </w:r>
      <w:proofErr w:type="spellStart"/>
      <w:r>
        <w:t>Bothamsall</w:t>
      </w:r>
      <w:proofErr w:type="spellEnd"/>
      <w:r>
        <w:t>, Nottinghamshire.</w:t>
      </w:r>
    </w:p>
    <w:p w14:paraId="2116C5F7" w14:textId="01B55014" w:rsidR="0010206A" w:rsidRDefault="0010206A" w:rsidP="00E71FC3">
      <w:pPr>
        <w:pStyle w:val="NoSpacing"/>
      </w:pPr>
    </w:p>
    <w:p w14:paraId="23CDBD59" w14:textId="26E5CE03" w:rsidR="0010206A" w:rsidRDefault="0010206A" w:rsidP="00E71FC3">
      <w:pPr>
        <w:pStyle w:val="NoSpacing"/>
      </w:pPr>
    </w:p>
    <w:p w14:paraId="591D08ED" w14:textId="3C093FC7" w:rsidR="0010206A" w:rsidRDefault="0010206A" w:rsidP="00E71FC3">
      <w:pPr>
        <w:pStyle w:val="NoSpacing"/>
      </w:pPr>
      <w:r>
        <w:t>20 May1505</w:t>
      </w:r>
      <w:r>
        <w:tab/>
        <w:t>He made his Will.   (W.Y.R. p.94)</w:t>
      </w:r>
    </w:p>
    <w:p w14:paraId="49E09952" w14:textId="4866CB6F" w:rsidR="0010206A" w:rsidRDefault="0010206A" w:rsidP="00E71FC3">
      <w:pPr>
        <w:pStyle w:val="NoSpacing"/>
      </w:pPr>
    </w:p>
    <w:p w14:paraId="2A9749B3" w14:textId="08F332D8" w:rsidR="0010206A" w:rsidRDefault="0010206A" w:rsidP="00E71FC3">
      <w:pPr>
        <w:pStyle w:val="NoSpacing"/>
      </w:pPr>
    </w:p>
    <w:p w14:paraId="74F241A3" w14:textId="280F1DAC" w:rsidR="0010206A" w:rsidRPr="0010206A" w:rsidRDefault="0010206A" w:rsidP="00E71FC3">
      <w:pPr>
        <w:pStyle w:val="NoSpacing"/>
      </w:pPr>
      <w:r>
        <w:t>22 January 2019</w:t>
      </w:r>
      <w:bookmarkStart w:id="0" w:name="_GoBack"/>
      <w:bookmarkEnd w:id="0"/>
    </w:p>
    <w:sectPr w:rsidR="0010206A" w:rsidRPr="0010206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4B352E" w14:textId="77777777" w:rsidR="0010206A" w:rsidRDefault="0010206A" w:rsidP="00E71FC3">
      <w:pPr>
        <w:spacing w:after="0" w:line="240" w:lineRule="auto"/>
      </w:pPr>
      <w:r>
        <w:separator/>
      </w:r>
    </w:p>
  </w:endnote>
  <w:endnote w:type="continuationSeparator" w:id="0">
    <w:p w14:paraId="598C94EA" w14:textId="77777777" w:rsidR="0010206A" w:rsidRDefault="001020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2451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EE252" w14:textId="77777777" w:rsidR="0010206A" w:rsidRDefault="0010206A" w:rsidP="00E71FC3">
      <w:pPr>
        <w:spacing w:after="0" w:line="240" w:lineRule="auto"/>
      </w:pPr>
      <w:r>
        <w:separator/>
      </w:r>
    </w:p>
  </w:footnote>
  <w:footnote w:type="continuationSeparator" w:id="0">
    <w:p w14:paraId="799A043A" w14:textId="77777777" w:rsidR="0010206A" w:rsidRDefault="001020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06A"/>
    <w:rsid w:val="0010206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AB463"/>
  <w15:chartTrackingRefBased/>
  <w15:docId w15:val="{1726C836-82EF-4585-8D0C-08CA81CF7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2019-01-22T22:07:00Z</dcterms:created>
  <dcterms:modified xsi:type="dcterms:W3CDTF">2019-01-22T22:17:00Z</dcterms:modified>
</cp:coreProperties>
</file>