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5D943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JAPP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0FC9F37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0674E833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4DFC94D7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Feb.1485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Brigstock,</w:t>
      </w:r>
    </w:p>
    <w:p w14:paraId="6DE6CB4D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Northamptonshire</w:t>
      </w:r>
      <w:proofErr w:type="spellEnd"/>
      <w:r>
        <w:rPr>
          <w:rFonts w:eastAsia="Times New Roman" w:cs="Times New Roman"/>
          <w:szCs w:val="24"/>
        </w:rPr>
        <w:t xml:space="preserve">, into lands of William </w:t>
      </w:r>
      <w:proofErr w:type="spellStart"/>
      <w:r>
        <w:rPr>
          <w:rFonts w:eastAsia="Times New Roman" w:cs="Times New Roman"/>
          <w:szCs w:val="24"/>
        </w:rPr>
        <w:t>Assheby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4A1248F3" w14:textId="77777777" w:rsidR="004E3D91" w:rsidRDefault="004E3D91" w:rsidP="004E3D9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A857568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2CF5FC89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73E5E0DE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54F0A154" w14:textId="77777777" w:rsidR="004E3D91" w:rsidRDefault="004E3D91" w:rsidP="004E3D91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July 2023</w:t>
      </w:r>
    </w:p>
    <w:p w14:paraId="6BB90E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CC" w14:textId="77777777" w:rsidR="004E3D91" w:rsidRDefault="004E3D91" w:rsidP="009139A6">
      <w:r>
        <w:separator/>
      </w:r>
    </w:p>
  </w:endnote>
  <w:endnote w:type="continuationSeparator" w:id="0">
    <w:p w14:paraId="75888B31" w14:textId="77777777" w:rsidR="004E3D91" w:rsidRDefault="004E3D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F4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634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0B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0D7F4" w14:textId="77777777" w:rsidR="004E3D91" w:rsidRDefault="004E3D91" w:rsidP="009139A6">
      <w:r>
        <w:separator/>
      </w:r>
    </w:p>
  </w:footnote>
  <w:footnote w:type="continuationSeparator" w:id="0">
    <w:p w14:paraId="586B371E" w14:textId="77777777" w:rsidR="004E3D91" w:rsidRDefault="004E3D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7EE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4B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865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91"/>
    <w:rsid w:val="000666E0"/>
    <w:rsid w:val="002510B7"/>
    <w:rsid w:val="004E3D9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F78"/>
  <w15:chartTrackingRefBased/>
  <w15:docId w15:val="{5D4799CF-AAA9-45DE-9DBF-0BD00325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2023-07-07T19:48:00Z</dcterms:created>
  <dcterms:modified xsi:type="dcterms:W3CDTF">2023-07-07T19:48:00Z</dcterms:modified>
</cp:coreProperties>
</file>