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03373" w14:textId="77777777" w:rsidR="000653F9" w:rsidRDefault="000653F9" w:rsidP="000653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JANYVER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191293A1" w14:textId="77777777" w:rsidR="000653F9" w:rsidRDefault="000653F9" w:rsidP="000653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Clanfield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8B63A96" w14:textId="77777777" w:rsidR="000653F9" w:rsidRDefault="000653F9" w:rsidP="000653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F2880E" w14:textId="77777777" w:rsidR="000653F9" w:rsidRDefault="000653F9" w:rsidP="000653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5A226E" w14:textId="77777777" w:rsidR="000653F9" w:rsidRDefault="000653F9" w:rsidP="000653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Oct.1467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for appearing to answer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Garnon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touching a </w:t>
      </w:r>
    </w:p>
    <w:p w14:paraId="2CE7A949" w14:textId="77777777" w:rsidR="000653F9" w:rsidRDefault="000653F9" w:rsidP="000653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debt of 4 marks.  (C.P.R. 1467-77 p.9)</w:t>
      </w:r>
    </w:p>
    <w:p w14:paraId="4E561F66" w14:textId="77777777" w:rsidR="000653F9" w:rsidRDefault="000653F9" w:rsidP="000653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FF69A4" w14:textId="77777777" w:rsidR="000653F9" w:rsidRDefault="000653F9" w:rsidP="000653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848D65" w14:textId="77777777" w:rsidR="000653F9" w:rsidRDefault="000653F9" w:rsidP="000653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June 2021</w:t>
      </w:r>
    </w:p>
    <w:p w14:paraId="1C2E9CD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DE3E9" w14:textId="77777777" w:rsidR="000653F9" w:rsidRDefault="000653F9" w:rsidP="009139A6">
      <w:r>
        <w:separator/>
      </w:r>
    </w:p>
  </w:endnote>
  <w:endnote w:type="continuationSeparator" w:id="0">
    <w:p w14:paraId="75F4B7A8" w14:textId="77777777" w:rsidR="000653F9" w:rsidRDefault="000653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4B3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4342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4F7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3BF4B" w14:textId="77777777" w:rsidR="000653F9" w:rsidRDefault="000653F9" w:rsidP="009139A6">
      <w:r>
        <w:separator/>
      </w:r>
    </w:p>
  </w:footnote>
  <w:footnote w:type="continuationSeparator" w:id="0">
    <w:p w14:paraId="5BC1CBEA" w14:textId="77777777" w:rsidR="000653F9" w:rsidRDefault="000653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392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1FF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6A86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3F9"/>
    <w:rsid w:val="000653F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C58E8"/>
  <w15:chartTrackingRefBased/>
  <w15:docId w15:val="{8FD96DC2-8734-47A8-A18A-5490809D6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2021-06-25T20:53:00Z</dcterms:created>
  <dcterms:modified xsi:type="dcterms:W3CDTF">2021-06-25T20:54:00Z</dcterms:modified>
</cp:coreProperties>
</file>