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168" w:rsidRDefault="00263168" w:rsidP="002631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JANYNS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263168" w:rsidRDefault="00263168" w:rsidP="002631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3168" w:rsidRDefault="00263168" w:rsidP="002631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3168" w:rsidRDefault="00263168" w:rsidP="002631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Nov.1418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Kenilworth,</w:t>
      </w:r>
    </w:p>
    <w:p w:rsidR="00263168" w:rsidRDefault="00263168" w:rsidP="002631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Warwickshire, into the lands of the late William Clifford(q.v.).</w:t>
      </w:r>
    </w:p>
    <w:p w:rsidR="00263168" w:rsidRDefault="00263168" w:rsidP="002631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21-159)</w:t>
      </w:r>
    </w:p>
    <w:p w:rsidR="00263168" w:rsidRDefault="00263168" w:rsidP="002631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3168" w:rsidRDefault="00263168" w:rsidP="002631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63168" w:rsidRDefault="00263168" w:rsidP="002631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December 2015</w:t>
      </w:r>
      <w:bookmarkStart w:id="0" w:name="_GoBack"/>
      <w:bookmarkEnd w:id="0"/>
    </w:p>
    <w:sectPr w:rsidR="00DD5B8A" w:rsidRPr="002631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168" w:rsidRDefault="00263168" w:rsidP="00564E3C">
      <w:pPr>
        <w:spacing w:after="0" w:line="240" w:lineRule="auto"/>
      </w:pPr>
      <w:r>
        <w:separator/>
      </w:r>
    </w:p>
  </w:endnote>
  <w:endnote w:type="continuationSeparator" w:id="0">
    <w:p w:rsidR="00263168" w:rsidRDefault="0026316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63168">
      <w:rPr>
        <w:rFonts w:ascii="Times New Roman" w:hAnsi="Times New Roman" w:cs="Times New Roman"/>
        <w:noProof/>
        <w:sz w:val="24"/>
        <w:szCs w:val="24"/>
      </w:rPr>
      <w:t>16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168" w:rsidRDefault="00263168" w:rsidP="00564E3C">
      <w:pPr>
        <w:spacing w:after="0" w:line="240" w:lineRule="auto"/>
      </w:pPr>
      <w:r>
        <w:separator/>
      </w:r>
    </w:p>
  </w:footnote>
  <w:footnote w:type="continuationSeparator" w:id="0">
    <w:p w:rsidR="00263168" w:rsidRDefault="0026316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168"/>
    <w:rsid w:val="00263168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75B42"/>
  <w15:chartTrackingRefBased/>
  <w15:docId w15:val="{1ED7CFCB-05AB-48E4-8019-944F48233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2015-12-16T20:10:00Z</dcterms:created>
  <dcterms:modified xsi:type="dcterms:W3CDTF">2015-12-16T20:11:00Z</dcterms:modified>
</cp:coreProperties>
</file>