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C42C7" w14:textId="77777777" w:rsidR="00BF7E24" w:rsidRDefault="00BF7E24" w:rsidP="00BF7E24">
      <w:pPr>
        <w:pStyle w:val="NoSpacing"/>
      </w:pPr>
      <w:r>
        <w:rPr>
          <w:u w:val="single"/>
        </w:rPr>
        <w:t>John JANYNS</w:t>
      </w:r>
      <w:r>
        <w:t xml:space="preserve">      </w:t>
      </w:r>
      <w:proofErr w:type="gramStart"/>
      <w:r>
        <w:t xml:space="preserve">   (</w:t>
      </w:r>
      <w:proofErr w:type="gramEnd"/>
      <w:r>
        <w:t>fl.1463)</w:t>
      </w:r>
    </w:p>
    <w:p w14:paraId="543A8490" w14:textId="77777777" w:rsidR="00BF7E24" w:rsidRDefault="00BF7E24" w:rsidP="00BF7E24">
      <w:pPr>
        <w:pStyle w:val="NoSpacing"/>
      </w:pPr>
      <w:r>
        <w:t xml:space="preserve">of the chantry of Robert </w:t>
      </w:r>
      <w:proofErr w:type="spellStart"/>
      <w:r>
        <w:t>Greyndour</w:t>
      </w:r>
      <w:proofErr w:type="spellEnd"/>
      <w:r>
        <w:t xml:space="preserve"> in Newland Church.</w:t>
      </w:r>
    </w:p>
    <w:p w14:paraId="63FC71F6" w14:textId="77777777" w:rsidR="00BF7E24" w:rsidRDefault="00BF7E24" w:rsidP="00BF7E24">
      <w:pPr>
        <w:pStyle w:val="NoSpacing"/>
      </w:pPr>
    </w:p>
    <w:p w14:paraId="66ACC88D" w14:textId="77777777" w:rsidR="00BF7E24" w:rsidRDefault="00BF7E24" w:rsidP="00BF7E24">
      <w:pPr>
        <w:pStyle w:val="NoSpacing"/>
      </w:pPr>
    </w:p>
    <w:p w14:paraId="0D96AF6E" w14:textId="77777777" w:rsidR="00BF7E24" w:rsidRDefault="00BF7E24" w:rsidP="00BF7E24">
      <w:pPr>
        <w:pStyle w:val="NoSpacing"/>
      </w:pPr>
      <w:r>
        <w:t xml:space="preserve">  7 Dec.1463</w:t>
      </w:r>
      <w:r>
        <w:tab/>
        <w:t>He had resigned by this date.</w:t>
      </w:r>
    </w:p>
    <w:p w14:paraId="68D4B925" w14:textId="77777777" w:rsidR="00BF7E24" w:rsidRDefault="00BF7E24" w:rsidP="00BF7E24">
      <w:pPr>
        <w:pStyle w:val="NoSpacing"/>
      </w:pPr>
      <w:r>
        <w:tab/>
      </w:r>
      <w:r>
        <w:tab/>
        <w:t>(</w:t>
      </w:r>
      <w:hyperlink r:id="rId6" w:history="1">
        <w:r w:rsidRPr="0044265F">
          <w:rPr>
            <w:rStyle w:val="Hyperlink"/>
          </w:rPr>
          <w:t>www.melocki.org.uk/diocese/chantry.html</w:t>
        </w:r>
      </w:hyperlink>
      <w:r>
        <w:t>)</w:t>
      </w:r>
    </w:p>
    <w:p w14:paraId="43CFA465" w14:textId="77777777" w:rsidR="00BF7E24" w:rsidRDefault="00BF7E24" w:rsidP="00BF7E24">
      <w:pPr>
        <w:pStyle w:val="NoSpacing"/>
      </w:pPr>
    </w:p>
    <w:p w14:paraId="0FE29C5F" w14:textId="77777777" w:rsidR="00BF7E24" w:rsidRDefault="00BF7E24" w:rsidP="00BF7E24">
      <w:pPr>
        <w:pStyle w:val="NoSpacing"/>
      </w:pPr>
    </w:p>
    <w:p w14:paraId="0395AEA6" w14:textId="77777777" w:rsidR="00BF7E24" w:rsidRDefault="00BF7E24" w:rsidP="00BF7E24">
      <w:pPr>
        <w:pStyle w:val="NoSpacing"/>
      </w:pPr>
      <w:r>
        <w:t>13 August 2022</w:t>
      </w:r>
    </w:p>
    <w:p w14:paraId="3D150C9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80370" w14:textId="77777777" w:rsidR="00BF7E24" w:rsidRDefault="00BF7E24" w:rsidP="009139A6">
      <w:r>
        <w:separator/>
      </w:r>
    </w:p>
  </w:endnote>
  <w:endnote w:type="continuationSeparator" w:id="0">
    <w:p w14:paraId="0CBB61F6" w14:textId="77777777" w:rsidR="00BF7E24" w:rsidRDefault="00BF7E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811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ED9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A9F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FE7D2" w14:textId="77777777" w:rsidR="00BF7E24" w:rsidRDefault="00BF7E24" w:rsidP="009139A6">
      <w:r>
        <w:separator/>
      </w:r>
    </w:p>
  </w:footnote>
  <w:footnote w:type="continuationSeparator" w:id="0">
    <w:p w14:paraId="1CFDDD5A" w14:textId="77777777" w:rsidR="00BF7E24" w:rsidRDefault="00BF7E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5C7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FB3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912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2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F7E24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ACD19"/>
  <w15:chartTrackingRefBased/>
  <w15:docId w15:val="{9814F4A4-3988-4373-93DF-0D782B88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BF7E2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ntr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2023-09-30T14:58:00Z</dcterms:created>
  <dcterms:modified xsi:type="dcterms:W3CDTF">2023-09-30T14:59:00Z</dcterms:modified>
</cp:coreProperties>
</file>