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JANYNS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4BE" w:rsidRDefault="00A274BE" w:rsidP="00A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the </w:t>
      </w:r>
    </w:p>
    <w:p w:rsidR="00A274BE" w:rsidRDefault="00A274BE" w:rsidP="00A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Beaumond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Herefordshire and the </w:t>
      </w:r>
    </w:p>
    <w:p w:rsidR="00A274BE" w:rsidRDefault="00A274BE" w:rsidP="00A27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A274BE" w:rsidRDefault="00A274BE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24-191)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John Mortimer(q.v.) in Herefordshire and the adjacent Welsh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Marches.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24-161)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 of the late John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Mortimer(</w:t>
      </w:r>
      <w:proofErr w:type="gramEnd"/>
      <w:r>
        <w:rPr>
          <w:rFonts w:ascii="Times New Roman" w:hAnsi="Times New Roman" w:cs="Times New Roman"/>
          <w:sz w:val="24"/>
          <w:szCs w:val="24"/>
        </w:rPr>
        <w:t>son of Sir John)(q.v.) in Herefordshire and the adjacent Welsh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Marches.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24-162)</w:t>
      </w: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750B" w:rsidRDefault="00AF750B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2016</w:t>
      </w:r>
    </w:p>
    <w:p w:rsidR="00A274BE" w:rsidRPr="00863534" w:rsidRDefault="00A274BE" w:rsidP="00AF75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2016</w:t>
      </w:r>
      <w:bookmarkStart w:id="0" w:name="_GoBack"/>
      <w:bookmarkEnd w:id="0"/>
    </w:p>
    <w:p w:rsidR="006B2F86" w:rsidRPr="00AF750B" w:rsidRDefault="00A274B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F75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50B" w:rsidRDefault="00AF750B" w:rsidP="00E71FC3">
      <w:pPr>
        <w:spacing w:after="0" w:line="240" w:lineRule="auto"/>
      </w:pPr>
      <w:r>
        <w:separator/>
      </w:r>
    </w:p>
  </w:endnote>
  <w:endnote w:type="continuationSeparator" w:id="0">
    <w:p w:rsidR="00AF750B" w:rsidRDefault="00AF75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50B" w:rsidRDefault="00AF750B" w:rsidP="00E71FC3">
      <w:pPr>
        <w:spacing w:after="0" w:line="240" w:lineRule="auto"/>
      </w:pPr>
      <w:r>
        <w:separator/>
      </w:r>
    </w:p>
  </w:footnote>
  <w:footnote w:type="continuationSeparator" w:id="0">
    <w:p w:rsidR="00AF750B" w:rsidRDefault="00AF75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0B"/>
    <w:rsid w:val="00A274BE"/>
    <w:rsid w:val="00AB52E8"/>
    <w:rsid w:val="00AF750B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6DDB7"/>
  <w15:chartTrackingRefBased/>
  <w15:docId w15:val="{EF6F3AB1-AE67-4D33-8D11-E996B13D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2016-05-07T21:16:00Z</dcterms:created>
  <dcterms:modified xsi:type="dcterms:W3CDTF">2016-09-09T08:34:00Z</dcterms:modified>
</cp:coreProperties>
</file>