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A7773" w14:textId="77777777" w:rsidR="007D2915" w:rsidRDefault="007D2915" w:rsidP="007D2915">
      <w:pPr>
        <w:pStyle w:val="NoSpacing"/>
      </w:pPr>
      <w:r>
        <w:rPr>
          <w:u w:val="single"/>
        </w:rPr>
        <w:t>Edward JANYNS</w:t>
      </w:r>
      <w:r>
        <w:t xml:space="preserve">    </w:t>
      </w:r>
      <w:proofErr w:type="gramStart"/>
      <w:r>
        <w:t xml:space="preserve">   (</w:t>
      </w:r>
      <w:proofErr w:type="gramEnd"/>
      <w:r>
        <w:t>fl.1459)</w:t>
      </w:r>
    </w:p>
    <w:p w14:paraId="01157230" w14:textId="77777777" w:rsidR="007D2915" w:rsidRDefault="007D2915" w:rsidP="007D2915">
      <w:pPr>
        <w:pStyle w:val="NoSpacing"/>
      </w:pPr>
      <w:r>
        <w:t>Chaplain.</w:t>
      </w:r>
    </w:p>
    <w:p w14:paraId="2ECA5522" w14:textId="77777777" w:rsidR="007D2915" w:rsidRDefault="007D2915" w:rsidP="007D2915">
      <w:pPr>
        <w:pStyle w:val="NoSpacing"/>
      </w:pPr>
    </w:p>
    <w:p w14:paraId="2330CDF3" w14:textId="77777777" w:rsidR="007D2915" w:rsidRDefault="007D2915" w:rsidP="007D2915">
      <w:pPr>
        <w:pStyle w:val="NoSpacing"/>
      </w:pPr>
    </w:p>
    <w:p w14:paraId="2259A507" w14:textId="77777777" w:rsidR="007D2915" w:rsidRDefault="007D2915" w:rsidP="007D2915">
      <w:pPr>
        <w:pStyle w:val="NoSpacing"/>
      </w:pPr>
      <w:r>
        <w:t>20 Jul.</w:t>
      </w:r>
      <w:r>
        <w:tab/>
        <w:t>1459</w:t>
      </w:r>
      <w:r>
        <w:tab/>
        <w:t xml:space="preserve">He was instituted to Robert </w:t>
      </w:r>
      <w:proofErr w:type="spellStart"/>
      <w:r>
        <w:t>Gryndour’s</w:t>
      </w:r>
      <w:proofErr w:type="spellEnd"/>
      <w:r>
        <w:t xml:space="preserve"> Chantry, Newland.</w:t>
      </w:r>
    </w:p>
    <w:p w14:paraId="641CD326" w14:textId="77777777" w:rsidR="007D2915" w:rsidRDefault="007D2915" w:rsidP="007D2915">
      <w:pPr>
        <w:pStyle w:val="NoSpacing"/>
      </w:pPr>
      <w:r>
        <w:tab/>
      </w:r>
      <w:r>
        <w:tab/>
        <w:t>(</w:t>
      </w:r>
      <w:hyperlink r:id="rId6" w:history="1">
        <w:r w:rsidRPr="0044265F">
          <w:rPr>
            <w:rStyle w:val="Hyperlink"/>
          </w:rPr>
          <w:t>www.melocki.org.uk/diocese/chantry.html</w:t>
        </w:r>
      </w:hyperlink>
      <w:r>
        <w:t>)</w:t>
      </w:r>
    </w:p>
    <w:p w14:paraId="40DD3395" w14:textId="77777777" w:rsidR="007D2915" w:rsidRDefault="007D2915" w:rsidP="007D2915">
      <w:pPr>
        <w:pStyle w:val="NoSpacing"/>
      </w:pPr>
    </w:p>
    <w:p w14:paraId="0110A3F7" w14:textId="77777777" w:rsidR="007D2915" w:rsidRDefault="007D2915" w:rsidP="007D2915">
      <w:pPr>
        <w:pStyle w:val="NoSpacing"/>
      </w:pPr>
    </w:p>
    <w:p w14:paraId="766EDD1F" w14:textId="77777777" w:rsidR="007D2915" w:rsidRDefault="007D2915" w:rsidP="007D2915">
      <w:pPr>
        <w:pStyle w:val="NoSpacing"/>
      </w:pPr>
      <w:r>
        <w:t>10 August 2022</w:t>
      </w:r>
    </w:p>
    <w:p w14:paraId="75A2B9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82758" w14:textId="77777777" w:rsidR="007D2915" w:rsidRDefault="007D2915" w:rsidP="009139A6">
      <w:r>
        <w:separator/>
      </w:r>
    </w:p>
  </w:endnote>
  <w:endnote w:type="continuationSeparator" w:id="0">
    <w:p w14:paraId="5C6743D5" w14:textId="77777777" w:rsidR="007D2915" w:rsidRDefault="007D29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D45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892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4D7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04AB4" w14:textId="77777777" w:rsidR="007D2915" w:rsidRDefault="007D2915" w:rsidP="009139A6">
      <w:r>
        <w:separator/>
      </w:r>
    </w:p>
  </w:footnote>
  <w:footnote w:type="continuationSeparator" w:id="0">
    <w:p w14:paraId="5FA82D23" w14:textId="77777777" w:rsidR="007D2915" w:rsidRDefault="007D29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DD4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ECC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E8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915"/>
    <w:rsid w:val="000666E0"/>
    <w:rsid w:val="002510B7"/>
    <w:rsid w:val="005C130B"/>
    <w:rsid w:val="007D291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DC33C"/>
  <w15:chartTrackingRefBased/>
  <w15:docId w15:val="{C86B335F-A2AF-4897-BA22-9D4D817C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7D291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2023-09-30T14:56:00Z</dcterms:created>
  <dcterms:modified xsi:type="dcterms:W3CDTF">2023-09-30T14:57:00Z</dcterms:modified>
</cp:coreProperties>
</file>