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5260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JANYNS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fl.1476-92)</w:t>
      </w:r>
    </w:p>
    <w:p w:rsidR="0055260E" w:rsidRDefault="0055260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Rector of All Saints’ Church, Newlands, Gloucestershire.</w:t>
      </w:r>
    </w:p>
    <w:p w:rsidR="0055260E" w:rsidRDefault="0055260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260E" w:rsidRDefault="0055260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260E" w:rsidRDefault="0055260E" w:rsidP="005526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1476-92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Rector.</w:t>
      </w:r>
    </w:p>
    <w:p w:rsidR="0055260E" w:rsidRDefault="0055260E" w:rsidP="005526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http://www.allsaintsnewland.btik.com/News/Parish%20Priests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55260E" w:rsidRDefault="0055260E" w:rsidP="005526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260E" w:rsidRDefault="0055260E" w:rsidP="0055260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260E" w:rsidRDefault="0055260E" w:rsidP="005526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2016</w:t>
      </w:r>
    </w:p>
    <w:p w:rsidR="0055260E" w:rsidRPr="0055260E" w:rsidRDefault="0055260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5260E" w:rsidRPr="0055260E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60E" w:rsidRDefault="0055260E" w:rsidP="00E71FC3">
      <w:pPr>
        <w:spacing w:after="0" w:line="240" w:lineRule="auto"/>
      </w:pPr>
      <w:r>
        <w:separator/>
      </w:r>
    </w:p>
  </w:endnote>
  <w:endnote w:type="continuationSeparator" w:id="0">
    <w:p w:rsidR="0055260E" w:rsidRDefault="005526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60E" w:rsidRDefault="0055260E" w:rsidP="00E71FC3">
      <w:pPr>
        <w:spacing w:after="0" w:line="240" w:lineRule="auto"/>
      </w:pPr>
      <w:r>
        <w:separator/>
      </w:r>
    </w:p>
  </w:footnote>
  <w:footnote w:type="continuationSeparator" w:id="0">
    <w:p w:rsidR="0055260E" w:rsidRDefault="005526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60E"/>
    <w:rsid w:val="0055260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F4496"/>
  <w15:chartTrackingRefBased/>
  <w15:docId w15:val="{C4C3D7C7-CA50-4D88-9AC6-7E263C02E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5526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3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llsaintsnewland.btik.com/News/Parish%20Priest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2016-03-01T21:02:00Z</dcterms:created>
  <dcterms:modified xsi:type="dcterms:W3CDTF">2016-03-01T21:03:00Z</dcterms:modified>
</cp:coreProperties>
</file>