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JANYNGES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Bramber, </w:t>
      </w:r>
      <w:proofErr w:type="spellStart"/>
      <w:r>
        <w:rPr>
          <w:rFonts w:ascii="Times New Roman" w:hAnsi="Times New Roman" w:cs="Times New Roman"/>
          <w:sz w:val="24"/>
          <w:szCs w:val="24"/>
        </w:rPr>
        <w:t>sussex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Waleys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21-20)</w:t>
      </w:r>
    </w:p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075D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075D" w:rsidRPr="008249AC" w:rsidRDefault="009A075D" w:rsidP="009A075D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</w:p>
    <w:p w:rsidR="00DD5B8A" w:rsidRPr="009A075D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9A07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75D" w:rsidRDefault="009A075D" w:rsidP="00564E3C">
      <w:pPr>
        <w:spacing w:after="0" w:line="240" w:lineRule="auto"/>
      </w:pPr>
      <w:r>
        <w:separator/>
      </w:r>
    </w:p>
  </w:endnote>
  <w:endnote w:type="continuationSeparator" w:id="0">
    <w:p w:rsidR="009A075D" w:rsidRDefault="009A07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075D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75D" w:rsidRDefault="009A075D" w:rsidP="00564E3C">
      <w:pPr>
        <w:spacing w:after="0" w:line="240" w:lineRule="auto"/>
      </w:pPr>
      <w:r>
        <w:separator/>
      </w:r>
    </w:p>
  </w:footnote>
  <w:footnote w:type="continuationSeparator" w:id="0">
    <w:p w:rsidR="009A075D" w:rsidRDefault="009A07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75D"/>
    <w:rsid w:val="00372DC6"/>
    <w:rsid w:val="00564E3C"/>
    <w:rsid w:val="0064591D"/>
    <w:rsid w:val="009A075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3FAFA"/>
  <w15:chartTrackingRefBased/>
  <w15:docId w15:val="{2AFE8CAF-095E-400A-8893-F66269991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A07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2015-10-07T19:08:00Z</dcterms:created>
  <dcterms:modified xsi:type="dcterms:W3CDTF">2015-10-07T19:09:00Z</dcterms:modified>
</cp:coreProperties>
</file>