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JANYNG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Angmering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21-140)</w:t>
      </w: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E1129" w:rsidRDefault="00BE1129" w:rsidP="00BE1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2015</w:t>
      </w:r>
      <w:bookmarkStart w:id="0" w:name="_GoBack"/>
      <w:bookmarkEnd w:id="0"/>
    </w:p>
    <w:sectPr w:rsidR="00DD5B8A" w:rsidRPr="00BE11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129" w:rsidRDefault="00BE1129" w:rsidP="00564E3C">
      <w:pPr>
        <w:spacing w:after="0" w:line="240" w:lineRule="auto"/>
      </w:pPr>
      <w:r>
        <w:separator/>
      </w:r>
    </w:p>
  </w:endnote>
  <w:endnote w:type="continuationSeparator" w:id="0">
    <w:p w:rsidR="00BE1129" w:rsidRDefault="00BE11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1129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129" w:rsidRDefault="00BE1129" w:rsidP="00564E3C">
      <w:pPr>
        <w:spacing w:after="0" w:line="240" w:lineRule="auto"/>
      </w:pPr>
      <w:r>
        <w:separator/>
      </w:r>
    </w:p>
  </w:footnote>
  <w:footnote w:type="continuationSeparator" w:id="0">
    <w:p w:rsidR="00BE1129" w:rsidRDefault="00BE11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29"/>
    <w:rsid w:val="00372DC6"/>
    <w:rsid w:val="00564E3C"/>
    <w:rsid w:val="0064591D"/>
    <w:rsid w:val="00BE11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8DEEE"/>
  <w15:chartTrackingRefBased/>
  <w15:docId w15:val="{0DCDC0BE-1250-4045-8409-801C84D0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2015-12-12T21:09:00Z</dcterms:created>
  <dcterms:modified xsi:type="dcterms:W3CDTF">2015-12-12T21:09:00Z</dcterms:modified>
</cp:coreProperties>
</file>