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BBF8F" w14:textId="77777777" w:rsidR="00635CF6" w:rsidRDefault="00635CF6" w:rsidP="00635C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JANYNE</w:t>
      </w:r>
      <w:r>
        <w:rPr>
          <w:rFonts w:ascii="Times New Roman" w:hAnsi="Times New Roman" w:cs="Times New Roman"/>
        </w:rPr>
        <w:t xml:space="preserve">      (fl.1483)</w:t>
      </w:r>
    </w:p>
    <w:p w14:paraId="0760CB63" w14:textId="77777777" w:rsidR="00635CF6" w:rsidRDefault="00635CF6" w:rsidP="00635C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Market Harborough, Leicestershire. Bailiff.</w:t>
      </w:r>
    </w:p>
    <w:p w14:paraId="276740F3" w14:textId="77777777" w:rsidR="00635CF6" w:rsidRDefault="00635CF6" w:rsidP="00635CF6">
      <w:pPr>
        <w:rPr>
          <w:rFonts w:ascii="Times New Roman" w:hAnsi="Times New Roman" w:cs="Times New Roman"/>
        </w:rPr>
      </w:pPr>
    </w:p>
    <w:p w14:paraId="3F3375A8" w14:textId="77777777" w:rsidR="00635CF6" w:rsidRDefault="00635CF6" w:rsidP="00635CF6">
      <w:pPr>
        <w:rPr>
          <w:rFonts w:ascii="Times New Roman" w:hAnsi="Times New Roman" w:cs="Times New Roman"/>
        </w:rPr>
      </w:pPr>
    </w:p>
    <w:p w14:paraId="34357D88" w14:textId="77777777" w:rsidR="00635CF6" w:rsidRDefault="00635CF6" w:rsidP="00635C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William Catesby(q.v.) made a plaint of debt against William Douche</w:t>
      </w:r>
    </w:p>
    <w:p w14:paraId="031D9989" w14:textId="77777777" w:rsidR="00635CF6" w:rsidRDefault="00635CF6" w:rsidP="00635C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Tur Langton(q.v.).</w:t>
      </w:r>
    </w:p>
    <w:p w14:paraId="2197C90E" w14:textId="77777777" w:rsidR="00635CF6" w:rsidRDefault="00635CF6" w:rsidP="00635C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708DEFA" w14:textId="77777777" w:rsidR="00635CF6" w:rsidRDefault="00635CF6" w:rsidP="00635CF6">
      <w:pPr>
        <w:rPr>
          <w:rFonts w:ascii="Times New Roman" w:hAnsi="Times New Roman" w:cs="Times New Roman"/>
        </w:rPr>
      </w:pPr>
    </w:p>
    <w:p w14:paraId="0A5EF2D7" w14:textId="77777777" w:rsidR="00635CF6" w:rsidRDefault="00635CF6" w:rsidP="00635CF6">
      <w:pPr>
        <w:rPr>
          <w:rFonts w:ascii="Times New Roman" w:hAnsi="Times New Roman" w:cs="Times New Roman"/>
        </w:rPr>
      </w:pPr>
    </w:p>
    <w:p w14:paraId="7796E9A9" w14:textId="77777777" w:rsidR="00635CF6" w:rsidRDefault="00635CF6" w:rsidP="00635C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June 2019</w:t>
      </w:r>
    </w:p>
    <w:p w14:paraId="261060A7" w14:textId="77777777" w:rsidR="006B2F86" w:rsidRPr="00E71FC3" w:rsidRDefault="00635C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5C0DD" w14:textId="77777777" w:rsidR="00635CF6" w:rsidRDefault="00635CF6" w:rsidP="00E71FC3">
      <w:r>
        <w:separator/>
      </w:r>
    </w:p>
  </w:endnote>
  <w:endnote w:type="continuationSeparator" w:id="0">
    <w:p w14:paraId="53218108" w14:textId="77777777" w:rsidR="00635CF6" w:rsidRDefault="00635C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D26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89C2A" w14:textId="77777777" w:rsidR="00635CF6" w:rsidRDefault="00635CF6" w:rsidP="00E71FC3">
      <w:r>
        <w:separator/>
      </w:r>
    </w:p>
  </w:footnote>
  <w:footnote w:type="continuationSeparator" w:id="0">
    <w:p w14:paraId="663B0FF8" w14:textId="77777777" w:rsidR="00635CF6" w:rsidRDefault="00635C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F6"/>
    <w:rsid w:val="001A7C09"/>
    <w:rsid w:val="00577BD5"/>
    <w:rsid w:val="00635CF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AB8B1"/>
  <w15:chartTrackingRefBased/>
  <w15:docId w15:val="{26FEF270-4773-4FEF-BC95-0B0A85D9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C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2019-07-05T18:30:00Z</dcterms:created>
  <dcterms:modified xsi:type="dcterms:W3CDTF">2019-07-05T18:30:00Z</dcterms:modified>
</cp:coreProperties>
</file>