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7EEBF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JANYN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d.1433-4)</w:t>
      </w:r>
    </w:p>
    <w:p w14:paraId="01AEDED2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2CA6D211" w14:textId="77777777" w:rsidR="001A71AE" w:rsidRDefault="001A71AE" w:rsidP="001A71AE">
      <w:pPr>
        <w:pStyle w:val="NoSpacing"/>
        <w:rPr>
          <w:rFonts w:cs="Times New Roman"/>
          <w:szCs w:val="24"/>
        </w:rPr>
      </w:pPr>
    </w:p>
    <w:p w14:paraId="16D59D5D" w14:textId="77777777" w:rsidR="001A71AE" w:rsidRDefault="001A71AE" w:rsidP="001A71AE">
      <w:pPr>
        <w:pStyle w:val="NoSpacing"/>
        <w:rPr>
          <w:rFonts w:cs="Times New Roman"/>
          <w:szCs w:val="24"/>
        </w:rPr>
      </w:pPr>
    </w:p>
    <w:p w14:paraId="1C02B255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Julian(q.v.).</w:t>
      </w:r>
    </w:p>
    <w:p w14:paraId="2E802D8A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p.384)</w:t>
      </w:r>
    </w:p>
    <w:p w14:paraId="065FC5A0" w14:textId="77777777" w:rsidR="001A71AE" w:rsidRDefault="001A71AE" w:rsidP="001A71AE">
      <w:pPr>
        <w:pStyle w:val="NoSpacing"/>
        <w:rPr>
          <w:rFonts w:cs="Times New Roman"/>
          <w:szCs w:val="24"/>
        </w:rPr>
      </w:pPr>
    </w:p>
    <w:p w14:paraId="232D5156" w14:textId="77777777" w:rsidR="001A71AE" w:rsidRDefault="001A71AE" w:rsidP="001A71AE">
      <w:pPr>
        <w:pStyle w:val="NoSpacing"/>
        <w:rPr>
          <w:rFonts w:cs="Times New Roman"/>
          <w:szCs w:val="24"/>
        </w:rPr>
      </w:pPr>
    </w:p>
    <w:p w14:paraId="1C960B4A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Nov.1433</w:t>
      </w:r>
      <w:r>
        <w:rPr>
          <w:rFonts w:cs="Times New Roman"/>
          <w:szCs w:val="24"/>
        </w:rPr>
        <w:tab/>
        <w:t>He made his Will.   (ibid.)</w:t>
      </w:r>
    </w:p>
    <w:p w14:paraId="433BCE74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Mar,1434</w:t>
      </w:r>
      <w:r>
        <w:rPr>
          <w:rFonts w:cs="Times New Roman"/>
          <w:szCs w:val="24"/>
        </w:rPr>
        <w:tab/>
        <w:t>His Will was proved.   (ibid.)</w:t>
      </w:r>
    </w:p>
    <w:p w14:paraId="686C174C" w14:textId="77777777" w:rsidR="001A71AE" w:rsidRDefault="001A71AE" w:rsidP="001A71AE">
      <w:pPr>
        <w:pStyle w:val="NoSpacing"/>
        <w:rPr>
          <w:rFonts w:cs="Times New Roman"/>
          <w:szCs w:val="24"/>
        </w:rPr>
      </w:pPr>
    </w:p>
    <w:p w14:paraId="15C6B2AD" w14:textId="77777777" w:rsidR="001A71AE" w:rsidRDefault="001A71AE" w:rsidP="001A71AE">
      <w:pPr>
        <w:pStyle w:val="NoSpacing"/>
        <w:rPr>
          <w:rFonts w:cs="Times New Roman"/>
          <w:szCs w:val="24"/>
        </w:rPr>
      </w:pPr>
    </w:p>
    <w:p w14:paraId="02C15830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Julian.     (ibid.)</w:t>
      </w:r>
    </w:p>
    <w:p w14:paraId="4E60EBE6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Supervisor:   Richard Fuller(q.v.).   (ibid.)</w:t>
      </w:r>
    </w:p>
    <w:p w14:paraId="7746B4D0" w14:textId="77777777" w:rsidR="001A71AE" w:rsidRDefault="001A71AE" w:rsidP="001A71AE">
      <w:pPr>
        <w:pStyle w:val="NoSpacing"/>
        <w:rPr>
          <w:rFonts w:cs="Times New Roman"/>
          <w:szCs w:val="24"/>
        </w:rPr>
      </w:pPr>
    </w:p>
    <w:p w14:paraId="6E9393BC" w14:textId="77777777" w:rsidR="001A71AE" w:rsidRDefault="001A71AE" w:rsidP="001A71AE">
      <w:pPr>
        <w:pStyle w:val="NoSpacing"/>
        <w:rPr>
          <w:rFonts w:cs="Times New Roman"/>
          <w:szCs w:val="24"/>
        </w:rPr>
      </w:pPr>
    </w:p>
    <w:p w14:paraId="2E977D06" w14:textId="77777777" w:rsidR="001A71AE" w:rsidRDefault="001A71AE" w:rsidP="001A71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2023</w:t>
      </w:r>
    </w:p>
    <w:p w14:paraId="440873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65B9D" w14:textId="77777777" w:rsidR="001A71AE" w:rsidRDefault="001A71AE" w:rsidP="009139A6">
      <w:r>
        <w:separator/>
      </w:r>
    </w:p>
  </w:endnote>
  <w:endnote w:type="continuationSeparator" w:id="0">
    <w:p w14:paraId="43D5677E" w14:textId="77777777" w:rsidR="001A71AE" w:rsidRDefault="001A71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3C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BBE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B9B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B8380" w14:textId="77777777" w:rsidR="001A71AE" w:rsidRDefault="001A71AE" w:rsidP="009139A6">
      <w:r>
        <w:separator/>
      </w:r>
    </w:p>
  </w:footnote>
  <w:footnote w:type="continuationSeparator" w:id="0">
    <w:p w14:paraId="78AC1455" w14:textId="77777777" w:rsidR="001A71AE" w:rsidRDefault="001A71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450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FA5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FC5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AE"/>
    <w:rsid w:val="000666E0"/>
    <w:rsid w:val="001A71A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8CD37"/>
  <w15:chartTrackingRefBased/>
  <w15:docId w15:val="{89846CDA-6EC0-4169-961E-46B78A5E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2023-06-22T16:14:00Z</dcterms:created>
  <dcterms:modified xsi:type="dcterms:W3CDTF">2023-06-22T16:15:00Z</dcterms:modified>
</cp:coreProperties>
</file>