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8EE66" w14:textId="77777777" w:rsidR="00066326" w:rsidRDefault="00066326" w:rsidP="000663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JANYN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A2E8B2F" w14:textId="77777777" w:rsidR="00066326" w:rsidRDefault="00066326" w:rsidP="00066326">
      <w:pPr>
        <w:rPr>
          <w:rFonts w:ascii="Times New Roman" w:hAnsi="Times New Roman" w:cs="Times New Roman"/>
        </w:rPr>
      </w:pPr>
    </w:p>
    <w:p w14:paraId="069E5289" w14:textId="77777777" w:rsidR="00066326" w:rsidRDefault="00066326" w:rsidP="00066326">
      <w:pPr>
        <w:rPr>
          <w:rFonts w:ascii="Times New Roman" w:hAnsi="Times New Roman" w:cs="Times New Roman"/>
        </w:rPr>
      </w:pPr>
    </w:p>
    <w:p w14:paraId="02D0F7B0" w14:textId="77777777" w:rsidR="00066326" w:rsidRDefault="00066326" w:rsidP="000663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taking against Thomas Palmer of Market</w:t>
      </w:r>
    </w:p>
    <w:p w14:paraId="25BACAF8" w14:textId="77777777" w:rsidR="00066326" w:rsidRDefault="00066326" w:rsidP="000663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Harborough, Leicestershire(q.v.), John Palmer of Market Harborough(q.v.),</w:t>
      </w:r>
    </w:p>
    <w:p w14:paraId="0A095022" w14:textId="77777777" w:rsidR="00066326" w:rsidRDefault="00066326" w:rsidP="000663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Cokkys</w:t>
      </w:r>
      <w:proofErr w:type="spellEnd"/>
      <w:r>
        <w:rPr>
          <w:rFonts w:ascii="Times New Roman" w:hAnsi="Times New Roman" w:cs="Times New Roman"/>
        </w:rPr>
        <w:t xml:space="preserve"> of Market Harborough(q.v.), Margaret </w:t>
      </w:r>
      <w:proofErr w:type="spellStart"/>
      <w:r>
        <w:rPr>
          <w:rFonts w:ascii="Times New Roman" w:hAnsi="Times New Roman" w:cs="Times New Roman"/>
        </w:rPr>
        <w:t>Penale</w:t>
      </w:r>
      <w:proofErr w:type="spellEnd"/>
      <w:r>
        <w:rPr>
          <w:rFonts w:ascii="Times New Roman" w:hAnsi="Times New Roman" w:cs="Times New Roman"/>
        </w:rPr>
        <w:t xml:space="preserve"> of Great</w:t>
      </w:r>
    </w:p>
    <w:p w14:paraId="2253F023" w14:textId="77777777" w:rsidR="00066326" w:rsidRDefault="00066326" w:rsidP="000663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Bowden(q.v.) and Thomas </w:t>
      </w:r>
      <w:proofErr w:type="spellStart"/>
      <w:r>
        <w:rPr>
          <w:rFonts w:ascii="Times New Roman" w:hAnsi="Times New Roman" w:cs="Times New Roman"/>
        </w:rPr>
        <w:t>Kyng</w:t>
      </w:r>
      <w:proofErr w:type="spellEnd"/>
      <w:r>
        <w:rPr>
          <w:rFonts w:ascii="Times New Roman" w:hAnsi="Times New Roman" w:cs="Times New Roman"/>
        </w:rPr>
        <w:t xml:space="preserve"> of Great Bowden(q.v.).</w:t>
      </w:r>
    </w:p>
    <w:p w14:paraId="093022A5" w14:textId="77777777" w:rsidR="00066326" w:rsidRDefault="00066326" w:rsidP="000663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6ADC2B3" w14:textId="77777777" w:rsidR="00066326" w:rsidRDefault="00066326" w:rsidP="00066326">
      <w:pPr>
        <w:rPr>
          <w:rFonts w:ascii="Times New Roman" w:hAnsi="Times New Roman" w:cs="Times New Roman"/>
        </w:rPr>
      </w:pPr>
    </w:p>
    <w:p w14:paraId="23130DB1" w14:textId="77777777" w:rsidR="00066326" w:rsidRDefault="00066326" w:rsidP="00066326">
      <w:pPr>
        <w:rPr>
          <w:rFonts w:ascii="Times New Roman" w:hAnsi="Times New Roman" w:cs="Times New Roman"/>
        </w:rPr>
      </w:pPr>
    </w:p>
    <w:p w14:paraId="2D010FC6" w14:textId="77777777" w:rsidR="00066326" w:rsidRDefault="00066326" w:rsidP="000663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February 2018</w:t>
      </w:r>
    </w:p>
    <w:p w14:paraId="06588BE9" w14:textId="77777777" w:rsidR="006B2F86" w:rsidRPr="00E71FC3" w:rsidRDefault="000663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99E74" w14:textId="77777777" w:rsidR="00066326" w:rsidRDefault="00066326" w:rsidP="00E71FC3">
      <w:r>
        <w:separator/>
      </w:r>
    </w:p>
  </w:endnote>
  <w:endnote w:type="continuationSeparator" w:id="0">
    <w:p w14:paraId="404397FF" w14:textId="77777777" w:rsidR="00066326" w:rsidRDefault="0006632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71E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C20DF" w14:textId="77777777" w:rsidR="00066326" w:rsidRDefault="00066326" w:rsidP="00E71FC3">
      <w:r>
        <w:separator/>
      </w:r>
    </w:p>
  </w:footnote>
  <w:footnote w:type="continuationSeparator" w:id="0">
    <w:p w14:paraId="5128FBBF" w14:textId="77777777" w:rsidR="00066326" w:rsidRDefault="0006632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26"/>
    <w:rsid w:val="0006632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41A5D"/>
  <w15:chartTrackingRefBased/>
  <w15:docId w15:val="{F50C4F3D-D875-49D7-8597-3AF9E670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632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663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2018-03-01T21:05:00Z</dcterms:created>
  <dcterms:modified xsi:type="dcterms:W3CDTF">2018-03-01T21:05:00Z</dcterms:modified>
</cp:coreProperties>
</file>