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8A03" w14:textId="77777777" w:rsidR="0067630B" w:rsidRDefault="0067630B" w:rsidP="0067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JANYN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1A078410" w14:textId="77777777" w:rsidR="0067630B" w:rsidRDefault="0067630B" w:rsidP="0067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Liskeard, Cornwall. Cutler.</w:t>
      </w:r>
    </w:p>
    <w:p w14:paraId="2D620DAA" w14:textId="77777777" w:rsidR="0067630B" w:rsidRDefault="0067630B" w:rsidP="0067630B">
      <w:pPr>
        <w:pStyle w:val="NoSpacing"/>
        <w:rPr>
          <w:rFonts w:cs="Times New Roman"/>
          <w:szCs w:val="24"/>
        </w:rPr>
      </w:pPr>
    </w:p>
    <w:p w14:paraId="25B300E9" w14:textId="77777777" w:rsidR="0067630B" w:rsidRDefault="0067630B" w:rsidP="0067630B">
      <w:pPr>
        <w:pStyle w:val="NoSpacing"/>
        <w:rPr>
          <w:rFonts w:cs="Times New Roman"/>
          <w:szCs w:val="24"/>
        </w:rPr>
      </w:pPr>
    </w:p>
    <w:p w14:paraId="5F36AF6D" w14:textId="77777777" w:rsidR="0067630B" w:rsidRDefault="0067630B" w:rsidP="0067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Sir John </w:t>
      </w:r>
      <w:proofErr w:type="spellStart"/>
      <w:r>
        <w:rPr>
          <w:rFonts w:cs="Times New Roman"/>
          <w:szCs w:val="24"/>
        </w:rPr>
        <w:t>Colshull</w:t>
      </w:r>
      <w:proofErr w:type="spellEnd"/>
      <w:r>
        <w:rPr>
          <w:rFonts w:cs="Times New Roman"/>
          <w:szCs w:val="24"/>
        </w:rPr>
        <w:t>(q.v.) brought a plaint of trespass and taking animals against</w:t>
      </w:r>
    </w:p>
    <w:p w14:paraId="4FF4DF0F" w14:textId="77777777" w:rsidR="0067630B" w:rsidRDefault="0067630B" w:rsidP="0067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him, John </w:t>
      </w:r>
      <w:proofErr w:type="spellStart"/>
      <w:r>
        <w:rPr>
          <w:rFonts w:cs="Times New Roman"/>
          <w:szCs w:val="24"/>
        </w:rPr>
        <w:t>Hyll</w:t>
      </w:r>
      <w:proofErr w:type="spellEnd"/>
      <w:r>
        <w:rPr>
          <w:rFonts w:cs="Times New Roman"/>
          <w:szCs w:val="24"/>
        </w:rPr>
        <w:t xml:space="preserve"> of Liskeard(q.v.), John </w:t>
      </w:r>
      <w:proofErr w:type="spellStart"/>
      <w:r>
        <w:rPr>
          <w:rFonts w:cs="Times New Roman"/>
          <w:szCs w:val="24"/>
        </w:rPr>
        <w:t>Typper</w:t>
      </w:r>
      <w:proofErr w:type="spellEnd"/>
      <w:r>
        <w:rPr>
          <w:rFonts w:cs="Times New Roman"/>
          <w:szCs w:val="24"/>
        </w:rPr>
        <w:t xml:space="preserve"> of Liskeard(q.v.), John</w:t>
      </w:r>
    </w:p>
    <w:p w14:paraId="001E22F6" w14:textId="77777777" w:rsidR="0067630B" w:rsidRDefault="0067630B" w:rsidP="0067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Mory</w:t>
      </w:r>
      <w:proofErr w:type="spellEnd"/>
      <w:r>
        <w:rPr>
          <w:rFonts w:cs="Times New Roman"/>
          <w:szCs w:val="24"/>
        </w:rPr>
        <w:t xml:space="preserve"> of Liskeard(q.v.) and Thomas </w:t>
      </w:r>
      <w:proofErr w:type="spellStart"/>
      <w:r>
        <w:rPr>
          <w:rFonts w:cs="Times New Roman"/>
          <w:szCs w:val="24"/>
        </w:rPr>
        <w:t>Perkyn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Lamelyn</w:t>
      </w:r>
      <w:proofErr w:type="spellEnd"/>
      <w:r>
        <w:rPr>
          <w:rFonts w:cs="Times New Roman"/>
          <w:szCs w:val="24"/>
        </w:rPr>
        <w:t xml:space="preserve"> in Liskeard(q.v.).</w:t>
      </w:r>
    </w:p>
    <w:p w14:paraId="1F2FE90C" w14:textId="77777777" w:rsidR="0067630B" w:rsidRDefault="0067630B" w:rsidP="0067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056DA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0C0C3540" w14:textId="77777777" w:rsidR="0067630B" w:rsidRDefault="0067630B" w:rsidP="0067630B">
      <w:pPr>
        <w:pStyle w:val="NoSpacing"/>
        <w:rPr>
          <w:rFonts w:cs="Times New Roman"/>
          <w:szCs w:val="24"/>
        </w:rPr>
      </w:pPr>
    </w:p>
    <w:p w14:paraId="4B63897A" w14:textId="77777777" w:rsidR="0067630B" w:rsidRDefault="0067630B" w:rsidP="0067630B">
      <w:pPr>
        <w:pStyle w:val="NoSpacing"/>
        <w:rPr>
          <w:rFonts w:cs="Times New Roman"/>
          <w:szCs w:val="24"/>
        </w:rPr>
      </w:pPr>
    </w:p>
    <w:p w14:paraId="449DF41F" w14:textId="77777777" w:rsidR="0067630B" w:rsidRDefault="0067630B" w:rsidP="0067630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5DEA29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210D7" w14:textId="77777777" w:rsidR="0067630B" w:rsidRDefault="0067630B" w:rsidP="009139A6">
      <w:r>
        <w:separator/>
      </w:r>
    </w:p>
  </w:endnote>
  <w:endnote w:type="continuationSeparator" w:id="0">
    <w:p w14:paraId="05599993" w14:textId="77777777" w:rsidR="0067630B" w:rsidRDefault="006763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9EA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936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7B3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D6480" w14:textId="77777777" w:rsidR="0067630B" w:rsidRDefault="0067630B" w:rsidP="009139A6">
      <w:r>
        <w:separator/>
      </w:r>
    </w:p>
  </w:footnote>
  <w:footnote w:type="continuationSeparator" w:id="0">
    <w:p w14:paraId="4C9455EE" w14:textId="77777777" w:rsidR="0067630B" w:rsidRDefault="006763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FCA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0BD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4AA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0B"/>
    <w:rsid w:val="000666E0"/>
    <w:rsid w:val="002510B7"/>
    <w:rsid w:val="005C130B"/>
    <w:rsid w:val="00676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56CDC"/>
  <w15:chartTrackingRefBased/>
  <w15:docId w15:val="{1FC0ADA6-1AD3-46E3-B394-6095A0E5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63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2022-10-24T10:05:00Z</dcterms:created>
  <dcterms:modified xsi:type="dcterms:W3CDTF">2022-10-24T10:06:00Z</dcterms:modified>
</cp:coreProperties>
</file>