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802CF" w14:textId="77777777" w:rsidR="006F7C5C" w:rsidRDefault="006F7C5C" w:rsidP="006F7C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JANYN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EF0ADF2" w14:textId="77777777" w:rsidR="006F7C5C" w:rsidRDefault="006F7C5C" w:rsidP="006F7C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Farnhill</w:t>
      </w:r>
      <w:proofErr w:type="spellEnd"/>
      <w:r>
        <w:rPr>
          <w:rFonts w:ascii="Times New Roman" w:hAnsi="Times New Roman" w:cs="Times New Roman"/>
        </w:rPr>
        <w:t>, West Riding of Yorkshire. Tailor.</w:t>
      </w:r>
    </w:p>
    <w:p w14:paraId="124DF09D" w14:textId="77777777" w:rsidR="006F7C5C" w:rsidRDefault="006F7C5C" w:rsidP="006F7C5C">
      <w:pPr>
        <w:rPr>
          <w:rFonts w:ascii="Times New Roman" w:hAnsi="Times New Roman" w:cs="Times New Roman"/>
        </w:rPr>
      </w:pPr>
    </w:p>
    <w:p w14:paraId="53146664" w14:textId="77777777" w:rsidR="006F7C5C" w:rsidRDefault="006F7C5C" w:rsidP="006F7C5C">
      <w:pPr>
        <w:rPr>
          <w:rFonts w:ascii="Times New Roman" w:hAnsi="Times New Roman" w:cs="Times New Roman"/>
        </w:rPr>
      </w:pPr>
    </w:p>
    <w:p w14:paraId="50A8DC60" w14:textId="77777777" w:rsidR="006F7C5C" w:rsidRDefault="006F7C5C" w:rsidP="006F7C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Alesia </w:t>
      </w:r>
      <w:proofErr w:type="spellStart"/>
      <w:r>
        <w:rPr>
          <w:rFonts w:ascii="Times New Roman" w:hAnsi="Times New Roman" w:cs="Times New Roman"/>
        </w:rPr>
        <w:t>Thwaytes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Thwaytes</w:t>
      </w:r>
      <w:proofErr w:type="spellEnd"/>
      <w:r>
        <w:rPr>
          <w:rFonts w:ascii="Times New Roman" w:hAnsi="Times New Roman" w:cs="Times New Roman"/>
        </w:rPr>
        <w:t>(q.v.) brought a plaint of forcible</w:t>
      </w:r>
    </w:p>
    <w:p w14:paraId="791B24BD" w14:textId="77777777" w:rsidR="006F7C5C" w:rsidRDefault="006F7C5C" w:rsidP="006F7C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entry against him and 13 others.</w:t>
      </w:r>
    </w:p>
    <w:p w14:paraId="215D6D02" w14:textId="77777777" w:rsidR="006F7C5C" w:rsidRDefault="006F7C5C" w:rsidP="006F7C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B47F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82BB36E" w14:textId="77777777" w:rsidR="006F7C5C" w:rsidRDefault="006F7C5C" w:rsidP="006F7C5C">
      <w:pPr>
        <w:rPr>
          <w:rFonts w:ascii="Times New Roman" w:hAnsi="Times New Roman" w:cs="Times New Roman"/>
        </w:rPr>
      </w:pPr>
    </w:p>
    <w:p w14:paraId="5F8F444C" w14:textId="77777777" w:rsidR="006F7C5C" w:rsidRDefault="006F7C5C" w:rsidP="006F7C5C">
      <w:pPr>
        <w:rPr>
          <w:rFonts w:ascii="Times New Roman" w:hAnsi="Times New Roman" w:cs="Times New Roman"/>
        </w:rPr>
      </w:pPr>
    </w:p>
    <w:p w14:paraId="163C0070" w14:textId="77777777" w:rsidR="006F7C5C" w:rsidRDefault="006F7C5C" w:rsidP="006F7C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February 2019</w:t>
      </w:r>
    </w:p>
    <w:p w14:paraId="3C044FFF" w14:textId="77777777" w:rsidR="006B2F86" w:rsidRPr="00E71FC3" w:rsidRDefault="006F7C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6A989A" w14:textId="77777777" w:rsidR="006F7C5C" w:rsidRDefault="006F7C5C" w:rsidP="00E71FC3">
      <w:r>
        <w:separator/>
      </w:r>
    </w:p>
  </w:endnote>
  <w:endnote w:type="continuationSeparator" w:id="0">
    <w:p w14:paraId="1CFF10D3" w14:textId="77777777" w:rsidR="006F7C5C" w:rsidRDefault="006F7C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E58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DAD00" w14:textId="77777777" w:rsidR="006F7C5C" w:rsidRDefault="006F7C5C" w:rsidP="00E71FC3">
      <w:r>
        <w:separator/>
      </w:r>
    </w:p>
  </w:footnote>
  <w:footnote w:type="continuationSeparator" w:id="0">
    <w:p w14:paraId="7D660276" w14:textId="77777777" w:rsidR="006F7C5C" w:rsidRDefault="006F7C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5C"/>
    <w:rsid w:val="001A7C09"/>
    <w:rsid w:val="00577BD5"/>
    <w:rsid w:val="00656CBA"/>
    <w:rsid w:val="006A1F77"/>
    <w:rsid w:val="006F7C5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11671"/>
  <w15:chartTrackingRefBased/>
  <w15:docId w15:val="{74F6C27D-FCDD-4B09-8F21-8868434D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7C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F7C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2019-02-22T21:30:00Z</dcterms:created>
  <dcterms:modified xsi:type="dcterms:W3CDTF">2019-02-22T21:36:00Z</dcterms:modified>
</cp:coreProperties>
</file>