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73" w:rsidRDefault="003A7773" w:rsidP="003A77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JANYN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3A7773" w:rsidRDefault="003A7773" w:rsidP="003A77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3A7773" w:rsidRDefault="003A7773" w:rsidP="003A77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7773" w:rsidRDefault="003A7773" w:rsidP="003A77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7773" w:rsidRDefault="003A7773" w:rsidP="003A77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Marazion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3A7773" w:rsidRDefault="003A7773" w:rsidP="003A77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p.113)</w:t>
      </w:r>
    </w:p>
    <w:p w:rsidR="003A7773" w:rsidRDefault="003A7773" w:rsidP="003A77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7773" w:rsidRDefault="003A7773" w:rsidP="003A77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A7773" w:rsidRDefault="003A7773" w:rsidP="003A77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2016</w:t>
      </w:r>
      <w:bookmarkStart w:id="0" w:name="_GoBack"/>
      <w:bookmarkEnd w:id="0"/>
    </w:p>
    <w:sectPr w:rsidR="006B2F86" w:rsidRPr="003A77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773" w:rsidRDefault="003A7773" w:rsidP="00E71FC3">
      <w:pPr>
        <w:spacing w:after="0" w:line="240" w:lineRule="auto"/>
      </w:pPr>
      <w:r>
        <w:separator/>
      </w:r>
    </w:p>
  </w:endnote>
  <w:endnote w:type="continuationSeparator" w:id="0">
    <w:p w:rsidR="003A7773" w:rsidRDefault="003A77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773" w:rsidRDefault="003A7773" w:rsidP="00E71FC3">
      <w:pPr>
        <w:spacing w:after="0" w:line="240" w:lineRule="auto"/>
      </w:pPr>
      <w:r>
        <w:separator/>
      </w:r>
    </w:p>
  </w:footnote>
  <w:footnote w:type="continuationSeparator" w:id="0">
    <w:p w:rsidR="003A7773" w:rsidRDefault="003A77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73"/>
    <w:rsid w:val="003A777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A11F3"/>
  <w15:chartTrackingRefBased/>
  <w15:docId w15:val="{4FC50C0E-0514-4A07-9254-232F3502C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2016-06-02T09:07:00Z</dcterms:created>
  <dcterms:modified xsi:type="dcterms:W3CDTF">2016-06-02T09:11:00Z</dcterms:modified>
</cp:coreProperties>
</file>