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7C7A7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Odo JANYN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36C30BE3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Bodmin. Saddler.</w:t>
      </w:r>
    </w:p>
    <w:p w14:paraId="73ABE279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41C2216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6546FA5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>John Trelawny, junior(q.v.), brought a plaint of trespass and taking against</w:t>
      </w:r>
    </w:p>
    <w:p w14:paraId="504BFBFC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seven others.</w:t>
      </w:r>
    </w:p>
    <w:p w14:paraId="0E0ED3BB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57883">
          <w:rPr>
            <w:rStyle w:val="Hyperlink"/>
            <w:rFonts w:cs="Times New Roman"/>
            <w:szCs w:val="24"/>
          </w:rPr>
          <w:t>https://waalt.uh.edu/index.php/CP40no895Index</w:t>
        </w:r>
      </w:hyperlink>
      <w:r>
        <w:rPr>
          <w:rFonts w:cs="Times New Roman"/>
          <w:szCs w:val="24"/>
        </w:rPr>
        <w:t xml:space="preserve"> )</w:t>
      </w:r>
    </w:p>
    <w:p w14:paraId="69DD76F6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029A6E3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8F44569" w14:textId="77777777" w:rsidR="00FA062D" w:rsidRDefault="00FA062D" w:rsidP="00FA062D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 May 2024</w:t>
      </w:r>
    </w:p>
    <w:p w14:paraId="18F65F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6ECDD3" w14:textId="77777777" w:rsidR="00FA062D" w:rsidRDefault="00FA062D" w:rsidP="009139A6">
      <w:r>
        <w:separator/>
      </w:r>
    </w:p>
  </w:endnote>
  <w:endnote w:type="continuationSeparator" w:id="0">
    <w:p w14:paraId="567C9AE3" w14:textId="77777777" w:rsidR="00FA062D" w:rsidRDefault="00FA06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674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45F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6CC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A25EF" w14:textId="77777777" w:rsidR="00FA062D" w:rsidRDefault="00FA062D" w:rsidP="009139A6">
      <w:r>
        <w:separator/>
      </w:r>
    </w:p>
  </w:footnote>
  <w:footnote w:type="continuationSeparator" w:id="0">
    <w:p w14:paraId="07583564" w14:textId="77777777" w:rsidR="00FA062D" w:rsidRDefault="00FA06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214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A9B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7DC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2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A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7B769"/>
  <w15:chartTrackingRefBased/>
  <w15:docId w15:val="{C5E1967A-E42A-467D-8C3D-EA2A40CC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A06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2024-05-19T20:14:00Z</dcterms:created>
  <dcterms:modified xsi:type="dcterms:W3CDTF">2024-05-19T20:18:00Z</dcterms:modified>
</cp:coreProperties>
</file>