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374DE82" w14:textId="7D80F6A4" w:rsidR="006B2F86" w:rsidRDefault="006C357D" w:rsidP="00E71FC3">
      <w:pPr>
        <w:pStyle w:val="NoSpacing"/>
      </w:pPr>
      <w:r>
        <w:rPr>
          <w:u w:val="single"/>
        </w:rPr>
        <w:t>Nicholas JANYN</w:t>
      </w:r>
      <w:r>
        <w:t xml:space="preserve">    </w:t>
      </w:r>
      <w:proofErr w:type="gramStart"/>
      <w:r>
        <w:t xml:space="preserve">   (</w:t>
      </w:r>
      <w:proofErr w:type="gramEnd"/>
      <w:r>
        <w:t>d.ca.1459)</w:t>
      </w:r>
    </w:p>
    <w:p w14:paraId="5782F96C" w14:textId="2FA9F297" w:rsidR="006C357D" w:rsidRDefault="006C357D" w:rsidP="00E71FC3">
      <w:pPr>
        <w:pStyle w:val="NoSpacing"/>
      </w:pPr>
      <w:r>
        <w:t>of Arksey, West Riding of Yorkshire.</w:t>
      </w:r>
    </w:p>
    <w:p w14:paraId="25CC6140" w14:textId="2CBBA3CA" w:rsidR="006C357D" w:rsidRDefault="006C357D" w:rsidP="00E71FC3">
      <w:pPr>
        <w:pStyle w:val="NoSpacing"/>
      </w:pPr>
    </w:p>
    <w:p w14:paraId="35873BD0" w14:textId="200E57F8" w:rsidR="006C357D" w:rsidRDefault="006C357D" w:rsidP="00E71FC3">
      <w:pPr>
        <w:pStyle w:val="NoSpacing"/>
      </w:pPr>
    </w:p>
    <w:p w14:paraId="61518621" w14:textId="2D48A62C" w:rsidR="006C357D" w:rsidRDefault="006C357D" w:rsidP="00E71FC3">
      <w:pPr>
        <w:pStyle w:val="NoSpacing"/>
      </w:pPr>
      <w:r>
        <w:t xml:space="preserve">  8 Nov.1459</w:t>
      </w:r>
      <w:r>
        <w:tab/>
        <w:t>Probate of his Will.   (W.Y.R. p.93)</w:t>
      </w:r>
    </w:p>
    <w:p w14:paraId="571BA29A" w14:textId="5A39C5C3" w:rsidR="006C357D" w:rsidRDefault="006C357D" w:rsidP="00E71FC3">
      <w:pPr>
        <w:pStyle w:val="NoSpacing"/>
      </w:pPr>
    </w:p>
    <w:p w14:paraId="75649F2E" w14:textId="303BA3A5" w:rsidR="006C357D" w:rsidRDefault="006C357D" w:rsidP="00E71FC3">
      <w:pPr>
        <w:pStyle w:val="NoSpacing"/>
      </w:pPr>
    </w:p>
    <w:p w14:paraId="7B01B533" w14:textId="4FE76CF6" w:rsidR="006C357D" w:rsidRPr="006C357D" w:rsidRDefault="006C357D" w:rsidP="00E71FC3">
      <w:pPr>
        <w:pStyle w:val="NoSpacing"/>
      </w:pPr>
      <w:r>
        <w:t>22 January 2019</w:t>
      </w:r>
      <w:bookmarkStart w:id="0" w:name="_GoBack"/>
      <w:bookmarkEnd w:id="0"/>
    </w:p>
    <w:sectPr w:rsidR="006C357D" w:rsidRPr="006C357D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193C993" w14:textId="77777777" w:rsidR="006C357D" w:rsidRDefault="006C357D" w:rsidP="00E71FC3">
      <w:pPr>
        <w:spacing w:after="0" w:line="240" w:lineRule="auto"/>
      </w:pPr>
      <w:r>
        <w:separator/>
      </w:r>
    </w:p>
  </w:endnote>
  <w:endnote w:type="continuationSeparator" w:id="0">
    <w:p w14:paraId="00D569E2" w14:textId="77777777" w:rsidR="006C357D" w:rsidRDefault="006C357D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36E4901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589015D" w14:textId="77777777" w:rsidR="006C357D" w:rsidRDefault="006C357D" w:rsidP="00E71FC3">
      <w:pPr>
        <w:spacing w:after="0" w:line="240" w:lineRule="auto"/>
      </w:pPr>
      <w:r>
        <w:separator/>
      </w:r>
    </w:p>
  </w:footnote>
  <w:footnote w:type="continuationSeparator" w:id="0">
    <w:p w14:paraId="4586F90A" w14:textId="77777777" w:rsidR="006C357D" w:rsidRDefault="006C357D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357D"/>
    <w:rsid w:val="001A7C09"/>
    <w:rsid w:val="00577BD5"/>
    <w:rsid w:val="00656CBA"/>
    <w:rsid w:val="006A1F77"/>
    <w:rsid w:val="006C357D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E9AD33"/>
  <w15:chartTrackingRefBased/>
  <w15:docId w15:val="{18C4333B-DDDD-4703-B6A1-0C52D54C42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20</Words>
  <Characters>120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2019-01-22T21:39:00Z</dcterms:created>
  <dcterms:modified xsi:type="dcterms:W3CDTF">2019-01-22T21:41:00Z</dcterms:modified>
</cp:coreProperties>
</file>