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326DD" w14:textId="77777777" w:rsidR="00994922" w:rsidRPr="00690BA6" w:rsidRDefault="00994922" w:rsidP="0099492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Nicholas JANYN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7369D84" w14:textId="77777777" w:rsidR="00994922" w:rsidRDefault="00994922" w:rsidP="009949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5459164" w14:textId="77777777" w:rsidR="00994922" w:rsidRDefault="00994922" w:rsidP="009949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E78B42" w14:textId="77777777" w:rsidR="00994922" w:rsidRDefault="00994922" w:rsidP="009949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D64C54" w14:textId="77777777" w:rsidR="00994922" w:rsidRDefault="00994922" w:rsidP="0099492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593AF4D3" w14:textId="77777777" w:rsidR="00994922" w:rsidRDefault="00994922" w:rsidP="00994922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5CF3957" w14:textId="77777777" w:rsidR="00994922" w:rsidRDefault="00994922" w:rsidP="00994922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9D78DA8" w14:textId="77777777" w:rsidR="00994922" w:rsidRDefault="00994922" w:rsidP="0099492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D6231B6" w14:textId="77777777" w:rsidR="00994922" w:rsidRDefault="00994922" w:rsidP="0099492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B19D820" w14:textId="77777777" w:rsidR="00994922" w:rsidRDefault="00994922" w:rsidP="0099492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11 June 2021</w:t>
      </w:r>
    </w:p>
    <w:p w14:paraId="7E2F5EB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CB5D2" w14:textId="77777777" w:rsidR="00994922" w:rsidRDefault="00994922" w:rsidP="009139A6">
      <w:r>
        <w:separator/>
      </w:r>
    </w:p>
  </w:endnote>
  <w:endnote w:type="continuationSeparator" w:id="0">
    <w:p w14:paraId="33609E30" w14:textId="77777777" w:rsidR="00994922" w:rsidRDefault="009949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4CE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CF8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D71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0D363" w14:textId="77777777" w:rsidR="00994922" w:rsidRDefault="00994922" w:rsidP="009139A6">
      <w:r>
        <w:separator/>
      </w:r>
    </w:p>
  </w:footnote>
  <w:footnote w:type="continuationSeparator" w:id="0">
    <w:p w14:paraId="388CA83B" w14:textId="77777777" w:rsidR="00994922" w:rsidRDefault="009949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714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E6F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686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922"/>
    <w:rsid w:val="000666E0"/>
    <w:rsid w:val="002510B7"/>
    <w:rsid w:val="005C130B"/>
    <w:rsid w:val="00826F5C"/>
    <w:rsid w:val="009139A6"/>
    <w:rsid w:val="009448BB"/>
    <w:rsid w:val="00994922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63795"/>
  <w15:chartTrackingRefBased/>
  <w15:docId w15:val="{1564E110-6D74-4FEF-A16C-42C6FF2D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2021-07-26T19:59:00Z</dcterms:created>
  <dcterms:modified xsi:type="dcterms:W3CDTF">2021-07-26T20:00:00Z</dcterms:modified>
</cp:coreProperties>
</file>