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F0ED1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Margery JANYN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06860CA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55D856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59227F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She made a plaint of trespass and contempt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Janyn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558D585F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Hartwell, Buckinghamshire(q.v.).</w:t>
      </w:r>
    </w:p>
    <w:p w14:paraId="2A8426A1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ACABA78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60481D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BB550F" w14:textId="77777777" w:rsidR="00F043F4" w:rsidRDefault="00F043F4" w:rsidP="00F043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March 2021</w:t>
      </w:r>
    </w:p>
    <w:p w14:paraId="4021E4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0E4A2" w14:textId="77777777" w:rsidR="00F043F4" w:rsidRDefault="00F043F4" w:rsidP="009139A6">
      <w:r>
        <w:separator/>
      </w:r>
    </w:p>
  </w:endnote>
  <w:endnote w:type="continuationSeparator" w:id="0">
    <w:p w14:paraId="2452073E" w14:textId="77777777" w:rsidR="00F043F4" w:rsidRDefault="00F043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75E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90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D70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5CFF5" w14:textId="77777777" w:rsidR="00F043F4" w:rsidRDefault="00F043F4" w:rsidP="009139A6">
      <w:r>
        <w:separator/>
      </w:r>
    </w:p>
  </w:footnote>
  <w:footnote w:type="continuationSeparator" w:id="0">
    <w:p w14:paraId="59F35E7B" w14:textId="77777777" w:rsidR="00F043F4" w:rsidRDefault="00F043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BF5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B1D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FE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F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43F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C9371"/>
  <w15:chartTrackingRefBased/>
  <w15:docId w15:val="{2000919A-7D82-490B-BF95-7758FA91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43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2021-04-19T08:41:00Z</dcterms:created>
  <dcterms:modified xsi:type="dcterms:W3CDTF">2021-04-19T08:42:00Z</dcterms:modified>
</cp:coreProperties>
</file>