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7CF" w:rsidRDefault="00A537CF" w:rsidP="00A537C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John JANYN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fl.1434)</w:t>
      </w:r>
    </w:p>
    <w:p w:rsidR="00A537CF" w:rsidRDefault="00A537CF" w:rsidP="00A537C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A537CF" w:rsidRDefault="00A537CF" w:rsidP="00A537C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A537CF" w:rsidRDefault="00A537CF" w:rsidP="00A537C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A537CF" w:rsidRDefault="00A537CF" w:rsidP="00A537C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1434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ordained to his first tonsure.</w:t>
      </w:r>
    </w:p>
    <w:p w:rsidR="00A537CF" w:rsidRDefault="00A537CF" w:rsidP="00A537C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p.155)</w:t>
      </w:r>
    </w:p>
    <w:p w:rsidR="00A537CF" w:rsidRDefault="00A537CF" w:rsidP="00A537C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A537CF" w:rsidRDefault="00A537CF" w:rsidP="00A537C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A537CF" w:rsidRDefault="00A537CF" w:rsidP="00A537C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 November 2016</w:t>
      </w:r>
    </w:p>
    <w:p w:rsidR="006B2F86" w:rsidRPr="00E71FC3" w:rsidRDefault="00A537C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7CF" w:rsidRDefault="00A537CF" w:rsidP="00E71FC3">
      <w:pPr>
        <w:spacing w:after="0" w:line="240" w:lineRule="auto"/>
      </w:pPr>
      <w:r>
        <w:separator/>
      </w:r>
    </w:p>
  </w:endnote>
  <w:endnote w:type="continuationSeparator" w:id="0">
    <w:p w:rsidR="00A537CF" w:rsidRDefault="00A537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7CF" w:rsidRDefault="00A537CF" w:rsidP="00E71FC3">
      <w:pPr>
        <w:spacing w:after="0" w:line="240" w:lineRule="auto"/>
      </w:pPr>
      <w:r>
        <w:separator/>
      </w:r>
    </w:p>
  </w:footnote>
  <w:footnote w:type="continuationSeparator" w:id="0">
    <w:p w:rsidR="00A537CF" w:rsidRDefault="00A537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7CF"/>
    <w:rsid w:val="001A7C09"/>
    <w:rsid w:val="00733BE7"/>
    <w:rsid w:val="00A537C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C7DAA7-09D9-473B-92D1-E63C00165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A537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2016-11-14T12:48:00Z</dcterms:created>
  <dcterms:modified xsi:type="dcterms:W3CDTF">2016-11-14T12:48:00Z</dcterms:modified>
</cp:coreProperties>
</file>