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AE56" w14:textId="77777777" w:rsidR="00902906" w:rsidRPr="00690BA6" w:rsidRDefault="00902906" w:rsidP="0090290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JANYN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7C0C8D3" w14:textId="77777777" w:rsidR="00902906" w:rsidRDefault="00902906" w:rsidP="009029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9E5073D" w14:textId="77777777" w:rsidR="00902906" w:rsidRDefault="00902906" w:rsidP="009029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39F07" w14:textId="77777777" w:rsidR="00902906" w:rsidRDefault="00902906" w:rsidP="009029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08B0A7" w14:textId="77777777" w:rsidR="00902906" w:rsidRDefault="00902906" w:rsidP="0090290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716DB9BA" w14:textId="77777777" w:rsidR="00902906" w:rsidRDefault="00902906" w:rsidP="0090290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97B0437" w14:textId="77777777" w:rsidR="00902906" w:rsidRDefault="00902906" w:rsidP="0090290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F5D7E56" w14:textId="77777777" w:rsidR="00902906" w:rsidRDefault="00902906" w:rsidP="0090290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0C4603D" w14:textId="77777777" w:rsidR="00902906" w:rsidRDefault="00902906" w:rsidP="0090290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8ACEA6F" w14:textId="77777777" w:rsidR="00902906" w:rsidRDefault="00902906" w:rsidP="0090290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0E5575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9266F" w14:textId="77777777" w:rsidR="00902906" w:rsidRDefault="00902906" w:rsidP="009139A6">
      <w:r>
        <w:separator/>
      </w:r>
    </w:p>
  </w:endnote>
  <w:endnote w:type="continuationSeparator" w:id="0">
    <w:p w14:paraId="1354E524" w14:textId="77777777" w:rsidR="00902906" w:rsidRDefault="009029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61B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85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8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AB81" w14:textId="77777777" w:rsidR="00902906" w:rsidRDefault="00902906" w:rsidP="009139A6">
      <w:r>
        <w:separator/>
      </w:r>
    </w:p>
  </w:footnote>
  <w:footnote w:type="continuationSeparator" w:id="0">
    <w:p w14:paraId="50485D99" w14:textId="77777777" w:rsidR="00902906" w:rsidRDefault="009029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420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C57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795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06"/>
    <w:rsid w:val="000666E0"/>
    <w:rsid w:val="002510B7"/>
    <w:rsid w:val="005C130B"/>
    <w:rsid w:val="00826F5C"/>
    <w:rsid w:val="0090290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C6323"/>
  <w15:chartTrackingRefBased/>
  <w15:docId w15:val="{60FEBCAA-80A5-47A2-B1F0-9B8CF36C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2021-07-21T10:47:00Z</dcterms:created>
  <dcterms:modified xsi:type="dcterms:W3CDTF">2021-07-21T10:48:00Z</dcterms:modified>
</cp:coreProperties>
</file>