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D5677" w14:textId="77777777" w:rsidR="008879CF" w:rsidRDefault="008879CF" w:rsidP="008879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JANYN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DEAE5CD" w14:textId="77777777" w:rsidR="008879CF" w:rsidRDefault="008879CF" w:rsidP="008879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77EC9C2" w14:textId="77777777" w:rsidR="008879CF" w:rsidRDefault="008879CF" w:rsidP="008879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0EDA9C" w14:textId="77777777" w:rsidR="008879CF" w:rsidRDefault="008879CF" w:rsidP="008879C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2E58949" w14:textId="77777777" w:rsidR="008879CF" w:rsidRDefault="008879CF" w:rsidP="008879CF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AD07DAD" w14:textId="77777777" w:rsidR="008879CF" w:rsidRDefault="008879CF" w:rsidP="008879C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B722C9E" w14:textId="77777777" w:rsidR="008879CF" w:rsidRDefault="008879CF" w:rsidP="008879C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62669EA" w14:textId="77777777" w:rsidR="008879CF" w:rsidRDefault="008879CF" w:rsidP="008879C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AB9F88C" w14:textId="77777777" w:rsidR="008879CF" w:rsidRDefault="008879CF" w:rsidP="008879C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B80D1BA" w14:textId="77777777" w:rsidR="008879CF" w:rsidRDefault="008879CF" w:rsidP="008879C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31C46B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A79EC" w14:textId="77777777" w:rsidR="008879CF" w:rsidRDefault="008879CF" w:rsidP="009139A6">
      <w:r>
        <w:separator/>
      </w:r>
    </w:p>
  </w:endnote>
  <w:endnote w:type="continuationSeparator" w:id="0">
    <w:p w14:paraId="6B3E2D2F" w14:textId="77777777" w:rsidR="008879CF" w:rsidRDefault="00887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9F5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53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5EC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E6EB" w14:textId="77777777" w:rsidR="008879CF" w:rsidRDefault="008879CF" w:rsidP="009139A6">
      <w:r>
        <w:separator/>
      </w:r>
    </w:p>
  </w:footnote>
  <w:footnote w:type="continuationSeparator" w:id="0">
    <w:p w14:paraId="5A6B766F" w14:textId="77777777" w:rsidR="008879CF" w:rsidRDefault="00887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0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9F2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D83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CF"/>
    <w:rsid w:val="000666E0"/>
    <w:rsid w:val="002510B7"/>
    <w:rsid w:val="005C130B"/>
    <w:rsid w:val="00826F5C"/>
    <w:rsid w:val="008879C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96774"/>
  <w15:chartTrackingRefBased/>
  <w15:docId w15:val="{9A07068D-6769-493A-8F16-742DAA839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2022-07-16T18:43:00Z</dcterms:created>
  <dcterms:modified xsi:type="dcterms:W3CDTF">2022-07-16T18:43:00Z</dcterms:modified>
</cp:coreProperties>
</file>