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9F5" w:rsidRDefault="000529F5" w:rsidP="0005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Bernard JANYN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529F5" w:rsidRDefault="000529F5" w:rsidP="0005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Guildford, Surrey. Gentleman.</w:t>
      </w:r>
    </w:p>
    <w:p w:rsidR="000529F5" w:rsidRDefault="000529F5" w:rsidP="000529F5">
      <w:pPr>
        <w:rPr>
          <w:rFonts w:ascii="Times New Roman" w:hAnsi="Times New Roman" w:cs="Times New Roman"/>
        </w:rPr>
      </w:pPr>
    </w:p>
    <w:p w:rsidR="000529F5" w:rsidRDefault="000529F5" w:rsidP="000529F5">
      <w:pPr>
        <w:rPr>
          <w:rFonts w:ascii="Times New Roman" w:hAnsi="Times New Roman" w:cs="Times New Roman"/>
        </w:rPr>
      </w:pPr>
    </w:p>
    <w:p w:rsidR="000529F5" w:rsidRDefault="000529F5" w:rsidP="0005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Glover of London, mercer(q.v.), brought a plaint of debt against her,</w:t>
      </w:r>
    </w:p>
    <w:p w:rsidR="000529F5" w:rsidRDefault="000529F5" w:rsidP="00052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Basset of Guildford, Surrey(q.v.), Eleanor </w:t>
      </w:r>
      <w:proofErr w:type="spellStart"/>
      <w:r>
        <w:rPr>
          <w:rFonts w:ascii="Times New Roman" w:hAnsi="Times New Roman" w:cs="Times New Roman"/>
        </w:rPr>
        <w:t>Bouland</w:t>
      </w:r>
      <w:proofErr w:type="spellEnd"/>
      <w:r>
        <w:rPr>
          <w:rFonts w:ascii="Times New Roman" w:hAnsi="Times New Roman" w:cs="Times New Roman"/>
        </w:rPr>
        <w:t xml:space="preserve"> of Kinver,</w:t>
      </w:r>
    </w:p>
    <w:p w:rsidR="000529F5" w:rsidRDefault="000529F5" w:rsidP="000529F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Staffordshire(q.v.) and John </w:t>
      </w:r>
      <w:proofErr w:type="spellStart"/>
      <w:r>
        <w:rPr>
          <w:rFonts w:ascii="Times New Roman" w:hAnsi="Times New Roman" w:cs="Times New Roman"/>
        </w:rPr>
        <w:t>Saunder</w:t>
      </w:r>
      <w:proofErr w:type="spellEnd"/>
      <w:r>
        <w:rPr>
          <w:rFonts w:ascii="Times New Roman" w:hAnsi="Times New Roman" w:cs="Times New Roman"/>
        </w:rPr>
        <w:t xml:space="preserve"> of Guildford(q.v.).</w:t>
      </w:r>
    </w:p>
    <w:p w:rsidR="000529F5" w:rsidRDefault="000529F5" w:rsidP="000529F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529F5" w:rsidRDefault="000529F5" w:rsidP="000529F5">
      <w:pPr>
        <w:rPr>
          <w:rFonts w:ascii="Times New Roman" w:hAnsi="Times New Roman" w:cs="Times New Roman"/>
        </w:rPr>
      </w:pPr>
    </w:p>
    <w:p w:rsidR="000529F5" w:rsidRDefault="000529F5" w:rsidP="000529F5">
      <w:pPr>
        <w:rPr>
          <w:rFonts w:ascii="Times New Roman" w:hAnsi="Times New Roman" w:cs="Times New Roman"/>
        </w:rPr>
      </w:pPr>
    </w:p>
    <w:p w:rsidR="006B2F86" w:rsidRPr="00FE1C73" w:rsidRDefault="000529F5" w:rsidP="00FE1C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2017</w:t>
      </w:r>
      <w:bookmarkStart w:id="0" w:name="_GoBack"/>
      <w:bookmarkEnd w:id="0"/>
    </w:p>
    <w:sectPr w:rsidR="006B2F86" w:rsidRPr="00FE1C7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9F5" w:rsidRDefault="000529F5" w:rsidP="00E71FC3">
      <w:r>
        <w:separator/>
      </w:r>
    </w:p>
  </w:endnote>
  <w:endnote w:type="continuationSeparator" w:id="0">
    <w:p w:rsidR="000529F5" w:rsidRDefault="000529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9F5" w:rsidRDefault="000529F5" w:rsidP="00E71FC3">
      <w:r>
        <w:separator/>
      </w:r>
    </w:p>
  </w:footnote>
  <w:footnote w:type="continuationSeparator" w:id="0">
    <w:p w:rsidR="000529F5" w:rsidRDefault="000529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9F5"/>
    <w:rsid w:val="000529F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5BD0"/>
  <w15:chartTrackingRefBased/>
  <w15:docId w15:val="{C4010AE6-D847-4428-8D0E-DA128553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29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529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2017-11-29T20:34:00Z</dcterms:created>
  <dcterms:modified xsi:type="dcterms:W3CDTF">2017-11-29T20:34:00Z</dcterms:modified>
</cp:coreProperties>
</file>