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04E19" w14:textId="77777777" w:rsidR="008A030A" w:rsidRDefault="008A030A" w:rsidP="008A030A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Aymer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JANYN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6E5105EC" w14:textId="77777777" w:rsidR="008A030A" w:rsidRDefault="008A030A" w:rsidP="008A03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5D1DB4" w14:textId="77777777" w:rsidR="008A030A" w:rsidRDefault="008A030A" w:rsidP="008A03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495CAE" w14:textId="77777777" w:rsidR="008A030A" w:rsidRDefault="008A030A" w:rsidP="008A03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Horsham, Sussex, </w:t>
      </w:r>
    </w:p>
    <w:p w14:paraId="29755455" w14:textId="77777777" w:rsidR="008A030A" w:rsidRDefault="008A030A" w:rsidP="008A03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Elizabeth Percy, Countess of Northumberland.</w:t>
      </w:r>
    </w:p>
    <w:p w14:paraId="1531018C" w14:textId="77777777" w:rsidR="008A030A" w:rsidRDefault="008A030A" w:rsidP="008A030A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41501F9" w14:textId="77777777" w:rsidR="008A030A" w:rsidRDefault="008A030A" w:rsidP="008A030A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pp.30-1)</w:t>
      </w:r>
    </w:p>
    <w:p w14:paraId="04F96415" w14:textId="77777777" w:rsidR="008A030A" w:rsidRDefault="008A030A" w:rsidP="008A030A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E813D10" w14:textId="77777777" w:rsidR="008A030A" w:rsidRDefault="008A030A" w:rsidP="008A030A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F107AEE" w14:textId="77777777" w:rsidR="008A030A" w:rsidRPr="007468BF" w:rsidRDefault="008A030A" w:rsidP="008A03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 February 2022</w:t>
      </w:r>
    </w:p>
    <w:p w14:paraId="03598B24" w14:textId="664900DB" w:rsidR="00BA00AB" w:rsidRPr="008A030A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8A030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5DF18" w14:textId="77777777" w:rsidR="008A030A" w:rsidRDefault="008A030A" w:rsidP="009139A6">
      <w:r>
        <w:separator/>
      </w:r>
    </w:p>
  </w:endnote>
  <w:endnote w:type="continuationSeparator" w:id="0">
    <w:p w14:paraId="087F4FD5" w14:textId="77777777" w:rsidR="008A030A" w:rsidRDefault="008A030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BF06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9116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C31A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3BA472" w14:textId="77777777" w:rsidR="008A030A" w:rsidRDefault="008A030A" w:rsidP="009139A6">
      <w:r>
        <w:separator/>
      </w:r>
    </w:p>
  </w:footnote>
  <w:footnote w:type="continuationSeparator" w:id="0">
    <w:p w14:paraId="38C38690" w14:textId="77777777" w:rsidR="008A030A" w:rsidRDefault="008A030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A1DB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1B9D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E8C9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30A"/>
    <w:rsid w:val="000666E0"/>
    <w:rsid w:val="002510B7"/>
    <w:rsid w:val="005C130B"/>
    <w:rsid w:val="00826F5C"/>
    <w:rsid w:val="008A030A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AD717"/>
  <w15:chartTrackingRefBased/>
  <w15:docId w15:val="{20D24006-5FB2-465B-9D20-CE92D167D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2022-02-17T20:25:00Z</dcterms:created>
  <dcterms:modified xsi:type="dcterms:W3CDTF">2022-02-17T20:26:00Z</dcterms:modified>
</cp:coreProperties>
</file>