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EA608" w14:textId="305133CC" w:rsidR="006B2F86" w:rsidRDefault="00AB2866" w:rsidP="00E71FC3">
      <w:pPr>
        <w:pStyle w:val="NoSpacing"/>
      </w:pPr>
      <w:r>
        <w:rPr>
          <w:u w:val="single"/>
        </w:rPr>
        <w:t>Agnes JANYN</w:t>
      </w:r>
      <w:r>
        <w:t xml:space="preserve">     </w:t>
      </w:r>
      <w:proofErr w:type="gramStart"/>
      <w:r>
        <w:t xml:space="preserve">   (</w:t>
      </w:r>
      <w:proofErr w:type="gramEnd"/>
      <w:r>
        <w:t>d.1474)</w:t>
      </w:r>
    </w:p>
    <w:p w14:paraId="363CD760" w14:textId="4F6EEB60" w:rsidR="00AB2866" w:rsidRDefault="00AB2866" w:rsidP="00E71FC3">
      <w:pPr>
        <w:pStyle w:val="NoSpacing"/>
      </w:pPr>
      <w:r>
        <w:t>of Arksey, West Riding of Yorkshire. Widow.</w:t>
      </w:r>
    </w:p>
    <w:p w14:paraId="6D489E71" w14:textId="15F34A77" w:rsidR="00AB2866" w:rsidRDefault="00AB2866" w:rsidP="00E71FC3">
      <w:pPr>
        <w:pStyle w:val="NoSpacing"/>
      </w:pPr>
    </w:p>
    <w:p w14:paraId="317C82FC" w14:textId="10B9C987" w:rsidR="00AB2866" w:rsidRDefault="00AB2866" w:rsidP="00E71FC3">
      <w:pPr>
        <w:pStyle w:val="NoSpacing"/>
      </w:pPr>
    </w:p>
    <w:p w14:paraId="4274FA90" w14:textId="22A35EC2" w:rsidR="00AB2866" w:rsidRDefault="00AB2866" w:rsidP="00E71FC3">
      <w:pPr>
        <w:pStyle w:val="NoSpacing"/>
      </w:pPr>
      <w:r>
        <w:t xml:space="preserve">  7 Feb.1474</w:t>
      </w:r>
      <w:r>
        <w:tab/>
        <w:t>She made her Will.    (W.Y.R. p.93)</w:t>
      </w:r>
    </w:p>
    <w:p w14:paraId="7076FF0E" w14:textId="4C6DA57D" w:rsidR="00AB2866" w:rsidRDefault="00AB2866" w:rsidP="00E71FC3">
      <w:pPr>
        <w:pStyle w:val="NoSpacing"/>
      </w:pPr>
      <w:r>
        <w:t xml:space="preserve">  3 May</w:t>
      </w:r>
      <w:r>
        <w:tab/>
        <w:t>Probate of her Will.   (ibid.)</w:t>
      </w:r>
    </w:p>
    <w:p w14:paraId="25727E3C" w14:textId="346184C3" w:rsidR="00AB2866" w:rsidRDefault="00AB2866" w:rsidP="00E71FC3">
      <w:pPr>
        <w:pStyle w:val="NoSpacing"/>
      </w:pPr>
    </w:p>
    <w:p w14:paraId="1C2EF2D3" w14:textId="50265527" w:rsidR="00AB2866" w:rsidRDefault="00AB2866" w:rsidP="00E71FC3">
      <w:pPr>
        <w:pStyle w:val="NoSpacing"/>
      </w:pPr>
    </w:p>
    <w:p w14:paraId="2EA9D3F8" w14:textId="5B061B70" w:rsidR="00AB2866" w:rsidRDefault="00AB2866" w:rsidP="00E71FC3">
      <w:pPr>
        <w:pStyle w:val="NoSpacing"/>
      </w:pPr>
      <w:r>
        <w:t>22 January 2019</w:t>
      </w:r>
    </w:p>
    <w:p w14:paraId="14578E87" w14:textId="77777777" w:rsidR="003E4AE8" w:rsidRPr="00AB2866" w:rsidRDefault="003E4AE8" w:rsidP="00E71FC3">
      <w:pPr>
        <w:pStyle w:val="NoSpacing"/>
      </w:pPr>
      <w:bookmarkStart w:id="0" w:name="_GoBack"/>
      <w:bookmarkEnd w:id="0"/>
    </w:p>
    <w:sectPr w:rsidR="003E4AE8" w:rsidRPr="00AB28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38E7C9" w14:textId="77777777" w:rsidR="00AB2866" w:rsidRDefault="00AB2866" w:rsidP="00E71FC3">
      <w:pPr>
        <w:spacing w:after="0" w:line="240" w:lineRule="auto"/>
      </w:pPr>
      <w:r>
        <w:separator/>
      </w:r>
    </w:p>
  </w:endnote>
  <w:endnote w:type="continuationSeparator" w:id="0">
    <w:p w14:paraId="30AA0268" w14:textId="77777777" w:rsidR="00AB2866" w:rsidRDefault="00AB28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D2C0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A455A6" w14:textId="77777777" w:rsidR="00AB2866" w:rsidRDefault="00AB2866" w:rsidP="00E71FC3">
      <w:pPr>
        <w:spacing w:after="0" w:line="240" w:lineRule="auto"/>
      </w:pPr>
      <w:r>
        <w:separator/>
      </w:r>
    </w:p>
  </w:footnote>
  <w:footnote w:type="continuationSeparator" w:id="0">
    <w:p w14:paraId="40ABAF6C" w14:textId="77777777" w:rsidR="00AB2866" w:rsidRDefault="00AB28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866"/>
    <w:rsid w:val="001A7C09"/>
    <w:rsid w:val="003E4AE8"/>
    <w:rsid w:val="00577BD5"/>
    <w:rsid w:val="00656CBA"/>
    <w:rsid w:val="006A1F77"/>
    <w:rsid w:val="00733BE7"/>
    <w:rsid w:val="00AB286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84D87"/>
  <w15:chartTrackingRefBased/>
  <w15:docId w15:val="{02FA8459-32B5-4A69-8046-F8FD71C6B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2019-01-22T21:35:00Z</dcterms:created>
  <dcterms:modified xsi:type="dcterms:W3CDTF">2019-01-22T21:39:00Z</dcterms:modified>
</cp:coreProperties>
</file>