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B0E2" w14:textId="36B60B23" w:rsidR="00BA00AB" w:rsidRDefault="00836C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Felix JANVEY</w:t>
      </w:r>
      <w:r>
        <w:rPr>
          <w:rFonts w:cs="Times New Roman"/>
          <w:szCs w:val="24"/>
        </w:rPr>
        <w:t xml:space="preserve">       (fl.1475-6)</w:t>
      </w:r>
    </w:p>
    <w:p w14:paraId="00D6080C" w14:textId="239D04D6" w:rsidR="00836C15" w:rsidRDefault="00836C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59CF5C35" w14:textId="03114EA0" w:rsidR="00836C15" w:rsidRDefault="00836C15" w:rsidP="009139A6">
      <w:pPr>
        <w:pStyle w:val="NoSpacing"/>
        <w:rPr>
          <w:rFonts w:cs="Times New Roman"/>
          <w:szCs w:val="24"/>
        </w:rPr>
      </w:pPr>
    </w:p>
    <w:p w14:paraId="4A01FCC8" w14:textId="494B6863" w:rsidR="00836C15" w:rsidRDefault="00836C15" w:rsidP="009139A6">
      <w:pPr>
        <w:pStyle w:val="NoSpacing"/>
        <w:rPr>
          <w:rFonts w:cs="Times New Roman"/>
          <w:szCs w:val="24"/>
        </w:rPr>
      </w:pPr>
    </w:p>
    <w:p w14:paraId="6CF085BD" w14:textId="4CE7B5F2" w:rsidR="00836C15" w:rsidRDefault="00836C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owed the Cutlers’ Company a fine of 6s 8d.</w:t>
      </w:r>
    </w:p>
    <w:p w14:paraId="6FFBC472" w14:textId="6C17A774" w:rsidR="00836C15" w:rsidRDefault="00836C15" w:rsidP="00836C1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179)</w:t>
      </w:r>
    </w:p>
    <w:p w14:paraId="627FEE05" w14:textId="60DB30C6" w:rsidR="00836C15" w:rsidRDefault="00836C15" w:rsidP="00836C15">
      <w:pPr>
        <w:pStyle w:val="NoSpacing"/>
        <w:rPr>
          <w:rFonts w:eastAsia="Times New Roman" w:cs="Times New Roman"/>
          <w:szCs w:val="24"/>
        </w:rPr>
      </w:pPr>
    </w:p>
    <w:p w14:paraId="53EAF88A" w14:textId="784DB373" w:rsidR="00836C15" w:rsidRDefault="00836C15" w:rsidP="00836C15">
      <w:pPr>
        <w:pStyle w:val="NoSpacing"/>
        <w:rPr>
          <w:rFonts w:eastAsia="Times New Roman" w:cs="Times New Roman"/>
          <w:szCs w:val="24"/>
        </w:rPr>
      </w:pPr>
    </w:p>
    <w:p w14:paraId="57EA4381" w14:textId="5D4F3F59" w:rsidR="00836C15" w:rsidRDefault="00836C15" w:rsidP="00836C1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November 2022</w:t>
      </w:r>
    </w:p>
    <w:p w14:paraId="703BD9A8" w14:textId="28AC3D54" w:rsidR="00836C15" w:rsidRPr="00836C15" w:rsidRDefault="00836C15" w:rsidP="009139A6">
      <w:pPr>
        <w:pStyle w:val="NoSpacing"/>
        <w:rPr>
          <w:rFonts w:cs="Times New Roman"/>
          <w:szCs w:val="24"/>
        </w:rPr>
      </w:pPr>
    </w:p>
    <w:sectPr w:rsidR="00836C15" w:rsidRPr="00836C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D1331" w14:textId="77777777" w:rsidR="00836C15" w:rsidRDefault="00836C15" w:rsidP="009139A6">
      <w:r>
        <w:separator/>
      </w:r>
    </w:p>
  </w:endnote>
  <w:endnote w:type="continuationSeparator" w:id="0">
    <w:p w14:paraId="021E553C" w14:textId="77777777" w:rsidR="00836C15" w:rsidRDefault="00836C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D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332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1F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93C9" w14:textId="77777777" w:rsidR="00836C15" w:rsidRDefault="00836C15" w:rsidP="009139A6">
      <w:r>
        <w:separator/>
      </w:r>
    </w:p>
  </w:footnote>
  <w:footnote w:type="continuationSeparator" w:id="0">
    <w:p w14:paraId="5C871182" w14:textId="77777777" w:rsidR="00836C15" w:rsidRDefault="00836C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343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E1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1DF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15"/>
    <w:rsid w:val="000666E0"/>
    <w:rsid w:val="002510B7"/>
    <w:rsid w:val="005C130B"/>
    <w:rsid w:val="00826F5C"/>
    <w:rsid w:val="00836C1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2E7A4"/>
  <w15:chartTrackingRefBased/>
  <w15:docId w15:val="{B0B6874A-1781-4B2E-8A63-01E1213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2022-11-15T10:03:00Z</dcterms:created>
  <dcterms:modified xsi:type="dcterms:W3CDTF">2022-11-15T10:06:00Z</dcterms:modified>
</cp:coreProperties>
</file>