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DEFC8" w14:textId="1D873CD6" w:rsidR="006B2F86" w:rsidRDefault="008D2A73" w:rsidP="00E71FC3">
      <w:pPr>
        <w:pStyle w:val="NoSpacing"/>
      </w:pPr>
      <w:r>
        <w:rPr>
          <w:u w:val="single"/>
        </w:rPr>
        <w:t>Bartholomew JANTHORPE</w:t>
      </w:r>
      <w:r>
        <w:t xml:space="preserve">    </w:t>
      </w:r>
      <w:proofErr w:type="gramStart"/>
      <w:r>
        <w:t xml:space="preserve">   (</w:t>
      </w:r>
      <w:proofErr w:type="gramEnd"/>
      <w:r>
        <w:t>d,1473-4)</w:t>
      </w:r>
    </w:p>
    <w:p w14:paraId="68359C3B" w14:textId="53EB088A" w:rsidR="008D2A73" w:rsidRDefault="008D2A73" w:rsidP="00E71FC3">
      <w:pPr>
        <w:pStyle w:val="NoSpacing"/>
      </w:pPr>
      <w:r>
        <w:t>of Hutton Cranswick, East Riding of Yorkshire.</w:t>
      </w:r>
    </w:p>
    <w:p w14:paraId="7AB36794" w14:textId="4F99839D" w:rsidR="008D2A73" w:rsidRDefault="008D2A73" w:rsidP="00E71FC3">
      <w:pPr>
        <w:pStyle w:val="NoSpacing"/>
      </w:pPr>
    </w:p>
    <w:p w14:paraId="4F5AF8C6" w14:textId="70069C7E" w:rsidR="008D2A73" w:rsidRDefault="008D2A73" w:rsidP="00E71FC3">
      <w:pPr>
        <w:pStyle w:val="NoSpacing"/>
      </w:pPr>
    </w:p>
    <w:p w14:paraId="48AE8270" w14:textId="19E5B179" w:rsidR="008D2A73" w:rsidRDefault="008D2A73" w:rsidP="00E71FC3">
      <w:pPr>
        <w:pStyle w:val="NoSpacing"/>
      </w:pPr>
      <w:r>
        <w:t xml:space="preserve">  8 Oct.1473</w:t>
      </w:r>
      <w:r>
        <w:tab/>
        <w:t>He made his Will.   (W.Y.R. p.93)</w:t>
      </w:r>
    </w:p>
    <w:p w14:paraId="1BD6316C" w14:textId="5E5C6BE0" w:rsidR="008D2A73" w:rsidRDefault="008D2A73" w:rsidP="00E71FC3">
      <w:pPr>
        <w:pStyle w:val="NoSpacing"/>
      </w:pPr>
      <w:r>
        <w:t>15 Feb.1474</w:t>
      </w:r>
      <w:r>
        <w:tab/>
        <w:t>Probate of his Will.   (ibid.)</w:t>
      </w:r>
    </w:p>
    <w:p w14:paraId="1AA36557" w14:textId="097382D7" w:rsidR="008D2A73" w:rsidRDefault="008D2A73" w:rsidP="00E71FC3">
      <w:pPr>
        <w:pStyle w:val="NoSpacing"/>
      </w:pPr>
    </w:p>
    <w:p w14:paraId="2F6F297B" w14:textId="56971013" w:rsidR="008D2A73" w:rsidRDefault="008D2A73" w:rsidP="00E71FC3">
      <w:pPr>
        <w:pStyle w:val="NoSpacing"/>
      </w:pPr>
    </w:p>
    <w:p w14:paraId="7C50922C" w14:textId="09F5C790" w:rsidR="008D2A73" w:rsidRPr="008D2A73" w:rsidRDefault="008D2A73" w:rsidP="00E71FC3">
      <w:pPr>
        <w:pStyle w:val="NoSpacing"/>
      </w:pPr>
      <w:r>
        <w:t>22 January 2019</w:t>
      </w:r>
      <w:bookmarkStart w:id="0" w:name="_GoBack"/>
      <w:bookmarkEnd w:id="0"/>
    </w:p>
    <w:sectPr w:rsidR="008D2A73" w:rsidRPr="008D2A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E9632" w14:textId="77777777" w:rsidR="008D2A73" w:rsidRDefault="008D2A73" w:rsidP="00E71FC3">
      <w:pPr>
        <w:spacing w:after="0" w:line="240" w:lineRule="auto"/>
      </w:pPr>
      <w:r>
        <w:separator/>
      </w:r>
    </w:p>
  </w:endnote>
  <w:endnote w:type="continuationSeparator" w:id="0">
    <w:p w14:paraId="4DF8294F" w14:textId="77777777" w:rsidR="008D2A73" w:rsidRDefault="008D2A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99B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49324" w14:textId="77777777" w:rsidR="008D2A73" w:rsidRDefault="008D2A73" w:rsidP="00E71FC3">
      <w:pPr>
        <w:spacing w:after="0" w:line="240" w:lineRule="auto"/>
      </w:pPr>
      <w:r>
        <w:separator/>
      </w:r>
    </w:p>
  </w:footnote>
  <w:footnote w:type="continuationSeparator" w:id="0">
    <w:p w14:paraId="6C26E960" w14:textId="77777777" w:rsidR="008D2A73" w:rsidRDefault="008D2A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A73"/>
    <w:rsid w:val="001A7C09"/>
    <w:rsid w:val="00577BD5"/>
    <w:rsid w:val="00656CBA"/>
    <w:rsid w:val="006A1F77"/>
    <w:rsid w:val="00733BE7"/>
    <w:rsid w:val="008D2A7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F3204"/>
  <w15:chartTrackingRefBased/>
  <w15:docId w15:val="{3D8623C5-8ADF-4C1A-8E62-A30ACB4A2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2019-01-22T21:27:00Z</dcterms:created>
  <dcterms:modified xsi:type="dcterms:W3CDTF">2019-01-22T21:34:00Z</dcterms:modified>
</cp:coreProperties>
</file>