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7F4B1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JANNYE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4452F993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Oulton, Norfolk.</w:t>
      </w:r>
    </w:p>
    <w:p w14:paraId="3E3D5CFC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3250E8E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FAC43B6" w14:textId="77777777" w:rsidR="00B918BD" w:rsidRDefault="00B918BD" w:rsidP="00B918BD">
      <w:pPr>
        <w:pStyle w:val="NoSpacing"/>
        <w:ind w:left="1440" w:hanging="13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Bertelmew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Walton(q.v.) granted 5 acres of land with appurtenances </w:t>
      </w: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Irminglond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William Prat of Oulton(q.v.).</w:t>
      </w:r>
    </w:p>
    <w:p w14:paraId="1EAE8D10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2/32/118A/23)</w:t>
      </w:r>
    </w:p>
    <w:p w14:paraId="29666087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91D9FB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646234" w14:textId="77777777" w:rsidR="00B918BD" w:rsidRDefault="00B918BD" w:rsidP="00B918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2021</w:t>
      </w:r>
    </w:p>
    <w:p w14:paraId="260623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6C1B" w14:textId="77777777" w:rsidR="00B918BD" w:rsidRDefault="00B918BD" w:rsidP="009139A6">
      <w:r>
        <w:separator/>
      </w:r>
    </w:p>
  </w:endnote>
  <w:endnote w:type="continuationSeparator" w:id="0">
    <w:p w14:paraId="6D1557D7" w14:textId="77777777" w:rsidR="00B918BD" w:rsidRDefault="00B918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19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3C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06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E2C50" w14:textId="77777777" w:rsidR="00B918BD" w:rsidRDefault="00B918BD" w:rsidP="009139A6">
      <w:r>
        <w:separator/>
      </w:r>
    </w:p>
  </w:footnote>
  <w:footnote w:type="continuationSeparator" w:id="0">
    <w:p w14:paraId="544BD49A" w14:textId="77777777" w:rsidR="00B918BD" w:rsidRDefault="00B918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93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AD7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2C1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BD"/>
    <w:rsid w:val="000666E0"/>
    <w:rsid w:val="002510B7"/>
    <w:rsid w:val="005C130B"/>
    <w:rsid w:val="00826F5C"/>
    <w:rsid w:val="009139A6"/>
    <w:rsid w:val="009448BB"/>
    <w:rsid w:val="00A3176C"/>
    <w:rsid w:val="00AE65F8"/>
    <w:rsid w:val="00B918BD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74F85"/>
  <w15:chartTrackingRefBased/>
  <w15:docId w15:val="{48F2430C-1272-41D3-8641-BC50C473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2021-09-10T10:35:00Z</dcterms:created>
  <dcterms:modified xsi:type="dcterms:W3CDTF">2021-09-10T10:35:00Z</dcterms:modified>
</cp:coreProperties>
</file>