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213AC" w14:textId="50575349" w:rsidR="006B2F86" w:rsidRDefault="00D3669B" w:rsidP="00E71FC3">
      <w:pPr>
        <w:pStyle w:val="NoSpacing"/>
      </w:pPr>
      <w:r>
        <w:rPr>
          <w:u w:val="single"/>
        </w:rPr>
        <w:t>William JANNEN</w:t>
      </w:r>
      <w:r>
        <w:t xml:space="preserve">   </w:t>
      </w:r>
      <w:proofErr w:type="gramStart"/>
      <w:r>
        <w:t xml:space="preserve">   (</w:t>
      </w:r>
      <w:proofErr w:type="gramEnd"/>
      <w:r>
        <w:t>d.1509)</w:t>
      </w:r>
    </w:p>
    <w:p w14:paraId="4122EE83" w14:textId="3BEBDF43" w:rsidR="00D3669B" w:rsidRDefault="00D3669B" w:rsidP="00E71FC3">
      <w:pPr>
        <w:pStyle w:val="NoSpacing"/>
      </w:pPr>
      <w:r>
        <w:t>of Newark, Nottinghamshire.</w:t>
      </w:r>
    </w:p>
    <w:p w14:paraId="62E0D100" w14:textId="65BEC7A9" w:rsidR="00D3669B" w:rsidRDefault="00D3669B" w:rsidP="00E71FC3">
      <w:pPr>
        <w:pStyle w:val="NoSpacing"/>
      </w:pPr>
    </w:p>
    <w:p w14:paraId="62FE965A" w14:textId="5BDAF37A" w:rsidR="00D3669B" w:rsidRDefault="00D3669B" w:rsidP="00E71FC3">
      <w:pPr>
        <w:pStyle w:val="NoSpacing"/>
      </w:pPr>
    </w:p>
    <w:p w14:paraId="79BB8807" w14:textId="44F39835" w:rsidR="00D3669B" w:rsidRDefault="00D3669B" w:rsidP="00E71FC3">
      <w:pPr>
        <w:pStyle w:val="NoSpacing"/>
      </w:pPr>
      <w:r>
        <w:t xml:space="preserve">  6 Feb.1509</w:t>
      </w:r>
      <w:r>
        <w:tab/>
        <w:t>He made his Will.   (W.Y.R. p.93)</w:t>
      </w:r>
    </w:p>
    <w:p w14:paraId="5023033E" w14:textId="455ABD62" w:rsidR="00D3669B" w:rsidRDefault="00D3669B" w:rsidP="00E71FC3">
      <w:pPr>
        <w:pStyle w:val="NoSpacing"/>
      </w:pPr>
      <w:r>
        <w:t xml:space="preserve">  5 Mar.</w:t>
      </w:r>
      <w:r>
        <w:tab/>
        <w:t>Probate of his Will.   (ibid.)</w:t>
      </w:r>
    </w:p>
    <w:p w14:paraId="452032E4" w14:textId="7F4D29F1" w:rsidR="00D3669B" w:rsidRDefault="00D3669B" w:rsidP="00E71FC3">
      <w:pPr>
        <w:pStyle w:val="NoSpacing"/>
      </w:pPr>
    </w:p>
    <w:p w14:paraId="4E4F0FF1" w14:textId="4A236119" w:rsidR="00D3669B" w:rsidRDefault="00D3669B" w:rsidP="00E71FC3">
      <w:pPr>
        <w:pStyle w:val="NoSpacing"/>
      </w:pPr>
    </w:p>
    <w:p w14:paraId="4A50E009" w14:textId="41255931" w:rsidR="00D3669B" w:rsidRPr="00D3669B" w:rsidRDefault="00D3669B" w:rsidP="00E71FC3">
      <w:pPr>
        <w:pStyle w:val="NoSpacing"/>
      </w:pPr>
      <w:r>
        <w:t>21 January 2019</w:t>
      </w:r>
      <w:bookmarkStart w:id="0" w:name="_GoBack"/>
      <w:bookmarkEnd w:id="0"/>
    </w:p>
    <w:sectPr w:rsidR="00D3669B" w:rsidRPr="00D366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431F4" w14:textId="77777777" w:rsidR="00D3669B" w:rsidRDefault="00D3669B" w:rsidP="00E71FC3">
      <w:pPr>
        <w:spacing w:after="0" w:line="240" w:lineRule="auto"/>
      </w:pPr>
      <w:r>
        <w:separator/>
      </w:r>
    </w:p>
  </w:endnote>
  <w:endnote w:type="continuationSeparator" w:id="0">
    <w:p w14:paraId="02F2D909" w14:textId="77777777" w:rsidR="00D3669B" w:rsidRDefault="00D366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A28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E97C75" w14:textId="77777777" w:rsidR="00D3669B" w:rsidRDefault="00D3669B" w:rsidP="00E71FC3">
      <w:pPr>
        <w:spacing w:after="0" w:line="240" w:lineRule="auto"/>
      </w:pPr>
      <w:r>
        <w:separator/>
      </w:r>
    </w:p>
  </w:footnote>
  <w:footnote w:type="continuationSeparator" w:id="0">
    <w:p w14:paraId="2D2319E6" w14:textId="77777777" w:rsidR="00D3669B" w:rsidRDefault="00D366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9B"/>
    <w:rsid w:val="001A7C09"/>
    <w:rsid w:val="00577BD5"/>
    <w:rsid w:val="00656CBA"/>
    <w:rsid w:val="006A1F77"/>
    <w:rsid w:val="00733BE7"/>
    <w:rsid w:val="00AB52E8"/>
    <w:rsid w:val="00B16D3F"/>
    <w:rsid w:val="00BB41AC"/>
    <w:rsid w:val="00D366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74B72"/>
  <w15:chartTrackingRefBased/>
  <w15:docId w15:val="{2BB24644-0373-475A-AB0E-4E61A60D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2019-01-21T22:12:00Z</dcterms:created>
  <dcterms:modified xsi:type="dcterms:W3CDTF">2019-01-21T22:15:00Z</dcterms:modified>
</cp:coreProperties>
</file>