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82A058" w14:textId="77777777" w:rsidR="00A3280F" w:rsidRDefault="00A3280F" w:rsidP="00A3280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JANKYNS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B4E4C1F" w14:textId="77777777" w:rsidR="00A3280F" w:rsidRDefault="00A3280F" w:rsidP="00A3280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Whinburgh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Norfolk. Gentleman.</w:t>
      </w:r>
    </w:p>
    <w:p w14:paraId="35CB40A4" w14:textId="77777777" w:rsidR="00A3280F" w:rsidRDefault="00A3280F" w:rsidP="00A3280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17BA553" w14:textId="77777777" w:rsidR="00A3280F" w:rsidRDefault="00A3280F" w:rsidP="00A3280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F824183" w14:textId="77777777" w:rsidR="00A3280F" w:rsidRDefault="00A3280F" w:rsidP="00A3280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Sir Thomas Howard(q.v.) brought a plaint of debt against him and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William</w:t>
      </w:r>
      <w:proofErr w:type="gramEnd"/>
    </w:p>
    <w:p w14:paraId="131808B2" w14:textId="77777777" w:rsidR="00A3280F" w:rsidRDefault="00A3280F" w:rsidP="00A3280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Skarlet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Hoo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1C1260CB" w14:textId="77777777" w:rsidR="00A3280F" w:rsidRDefault="00A3280F" w:rsidP="00A3280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8181435" w14:textId="77777777" w:rsidR="00A3280F" w:rsidRDefault="00A3280F" w:rsidP="00A3280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ECBDB2C" w14:textId="77777777" w:rsidR="00A3280F" w:rsidRDefault="00A3280F" w:rsidP="00A3280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DA3D704" w14:textId="77777777" w:rsidR="00A3280F" w:rsidRDefault="00A3280F" w:rsidP="00A3280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28 January 2021</w:t>
      </w:r>
    </w:p>
    <w:p w14:paraId="4740C84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1DECEC" w14:textId="77777777" w:rsidR="00A3280F" w:rsidRDefault="00A3280F" w:rsidP="009139A6">
      <w:r>
        <w:separator/>
      </w:r>
    </w:p>
  </w:endnote>
  <w:endnote w:type="continuationSeparator" w:id="0">
    <w:p w14:paraId="159A58FB" w14:textId="77777777" w:rsidR="00A3280F" w:rsidRDefault="00A3280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B4F6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02842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2AADF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5027A8" w14:textId="77777777" w:rsidR="00A3280F" w:rsidRDefault="00A3280F" w:rsidP="009139A6">
      <w:r>
        <w:separator/>
      </w:r>
    </w:p>
  </w:footnote>
  <w:footnote w:type="continuationSeparator" w:id="0">
    <w:p w14:paraId="52D5DE1E" w14:textId="77777777" w:rsidR="00A3280F" w:rsidRDefault="00A3280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E9FC4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A2694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ABD48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80F"/>
    <w:rsid w:val="000666E0"/>
    <w:rsid w:val="002510B7"/>
    <w:rsid w:val="005C130B"/>
    <w:rsid w:val="00826F5C"/>
    <w:rsid w:val="009139A6"/>
    <w:rsid w:val="009448BB"/>
    <w:rsid w:val="00A3176C"/>
    <w:rsid w:val="00A3280F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81F75"/>
  <w15:chartTrackingRefBased/>
  <w15:docId w15:val="{1EA6D671-FA84-43E2-8368-BB81C4184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328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2021-03-05T09:58:00Z</dcterms:created>
  <dcterms:modified xsi:type="dcterms:W3CDTF">2021-03-05T09:59:00Z</dcterms:modified>
</cp:coreProperties>
</file>