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075953" w14:textId="77777777" w:rsidR="00AC0334" w:rsidRDefault="00AC0334" w:rsidP="00AC0334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Thomas JANKYNS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64FAABCD" w14:textId="77777777" w:rsidR="00AC0334" w:rsidRDefault="00AC0334" w:rsidP="00AC0334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Wimbourne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Minster, Dorset.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Paker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.</w:t>
      </w:r>
    </w:p>
    <w:p w14:paraId="7F9DD1FA" w14:textId="77777777" w:rsidR="00AC0334" w:rsidRDefault="00AC0334" w:rsidP="00AC0334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648D6359" w14:textId="77777777" w:rsidR="00AC0334" w:rsidRDefault="00AC0334" w:rsidP="00AC0334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F292D2B" w14:textId="77777777" w:rsidR="00AC0334" w:rsidRDefault="00AC0334" w:rsidP="00AC0334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William More of Bristol, scrivener(q.v.), brought a plaint of debt against him,</w:t>
      </w:r>
    </w:p>
    <w:p w14:paraId="09B68A50" w14:textId="77777777" w:rsidR="00AC0334" w:rsidRDefault="00AC0334" w:rsidP="00AC0334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Ralph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Palton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Bristol(q.v.), and 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Redyng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of Nailsea, Somerset(q.v.).</w:t>
      </w:r>
    </w:p>
    <w:p w14:paraId="3AE4E1AD" w14:textId="77777777" w:rsidR="00AC0334" w:rsidRDefault="00AC0334" w:rsidP="00AC0334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79B26FAD" w14:textId="77777777" w:rsidR="00AC0334" w:rsidRDefault="00AC0334" w:rsidP="00AC0334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D734B24" w14:textId="77777777" w:rsidR="00AC0334" w:rsidRDefault="00AC0334" w:rsidP="00AC0334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B167154" w14:textId="77777777" w:rsidR="00AC0334" w:rsidRDefault="00AC0334" w:rsidP="00AC0334">
      <w:pPr>
        <w:pStyle w:val="NoSpacing"/>
        <w:tabs>
          <w:tab w:val="left" w:pos="720"/>
        </w:tabs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16 February 2022</w:t>
      </w:r>
    </w:p>
    <w:p w14:paraId="47FB60F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3EBFBF" w14:textId="77777777" w:rsidR="00AC0334" w:rsidRDefault="00AC0334" w:rsidP="009139A6">
      <w:r>
        <w:separator/>
      </w:r>
    </w:p>
  </w:endnote>
  <w:endnote w:type="continuationSeparator" w:id="0">
    <w:p w14:paraId="1A32E7F7" w14:textId="77777777" w:rsidR="00AC0334" w:rsidRDefault="00AC033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3BA9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3BB77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8A71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35EB7" w14:textId="77777777" w:rsidR="00AC0334" w:rsidRDefault="00AC0334" w:rsidP="009139A6">
      <w:r>
        <w:separator/>
      </w:r>
    </w:p>
  </w:footnote>
  <w:footnote w:type="continuationSeparator" w:id="0">
    <w:p w14:paraId="3D2F84ED" w14:textId="77777777" w:rsidR="00AC0334" w:rsidRDefault="00AC033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4A11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BC82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3C98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334"/>
    <w:rsid w:val="000666E0"/>
    <w:rsid w:val="002510B7"/>
    <w:rsid w:val="005C130B"/>
    <w:rsid w:val="00826F5C"/>
    <w:rsid w:val="009139A6"/>
    <w:rsid w:val="009448BB"/>
    <w:rsid w:val="00A3176C"/>
    <w:rsid w:val="00AC0334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48EA2"/>
  <w15:chartTrackingRefBased/>
  <w15:docId w15:val="{6CB0F1C8-0DD8-4384-B2DA-D6940C801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AC03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59</Words>
  <Characters>337</Characters>
  <Application>Microsoft Office Word</Application>
  <DocSecurity>0</DocSecurity>
  <Lines>2</Lines>
  <Paragraphs>1</Paragraphs>
  <ScaleCrop>false</ScaleCrop>
  <Company/>
  <LinksUpToDate>false</LinksUpToDate>
  <CharactersWithSpaces>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2022-03-22T19:52:00Z</dcterms:created>
  <dcterms:modified xsi:type="dcterms:W3CDTF">2022-03-22T19:52:00Z</dcterms:modified>
</cp:coreProperties>
</file>