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C4" w:rsidRDefault="002468C4" w:rsidP="002468C4">
      <w:pPr>
        <w:pStyle w:val="NoSpacing"/>
      </w:pPr>
      <w:r>
        <w:rPr>
          <w:u w:val="single"/>
        </w:rPr>
        <w:t>William JANKYN</w:t>
      </w:r>
      <w:r>
        <w:t xml:space="preserve">     (fl.1494)</w:t>
      </w:r>
    </w:p>
    <w:p w:rsidR="002468C4" w:rsidRDefault="002468C4" w:rsidP="002468C4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2468C4" w:rsidRDefault="002468C4" w:rsidP="002468C4">
      <w:pPr>
        <w:pStyle w:val="NoSpacing"/>
      </w:pPr>
    </w:p>
    <w:p w:rsidR="002468C4" w:rsidRDefault="002468C4" w:rsidP="002468C4">
      <w:pPr>
        <w:pStyle w:val="NoSpacing"/>
      </w:pPr>
    </w:p>
    <w:p w:rsidR="002468C4" w:rsidRDefault="002468C4" w:rsidP="002468C4">
      <w:pPr>
        <w:pStyle w:val="NoSpacing"/>
      </w:pPr>
      <w:r>
        <w:tab/>
        <w:t>1494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2468C4" w:rsidRDefault="002468C4" w:rsidP="002468C4">
      <w:pPr>
        <w:pStyle w:val="NoSpacing"/>
      </w:pPr>
    </w:p>
    <w:p w:rsidR="002468C4" w:rsidRDefault="002468C4" w:rsidP="002468C4">
      <w:pPr>
        <w:pStyle w:val="NoSpacing"/>
      </w:pPr>
    </w:p>
    <w:p w:rsidR="002468C4" w:rsidRDefault="002468C4" w:rsidP="002468C4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8C4" w:rsidRDefault="002468C4" w:rsidP="00920DE3">
      <w:pPr>
        <w:spacing w:after="0" w:line="240" w:lineRule="auto"/>
      </w:pPr>
      <w:r>
        <w:separator/>
      </w:r>
    </w:p>
  </w:endnote>
  <w:endnote w:type="continuationSeparator" w:id="0">
    <w:p w:rsidR="002468C4" w:rsidRDefault="002468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8C4" w:rsidRDefault="002468C4" w:rsidP="00920DE3">
      <w:pPr>
        <w:spacing w:after="0" w:line="240" w:lineRule="auto"/>
      </w:pPr>
      <w:r>
        <w:separator/>
      </w:r>
    </w:p>
  </w:footnote>
  <w:footnote w:type="continuationSeparator" w:id="0">
    <w:p w:rsidR="002468C4" w:rsidRDefault="002468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C4"/>
    <w:rsid w:val="00120749"/>
    <w:rsid w:val="002468C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2015-05-15T21:18:00Z</dcterms:created>
  <dcterms:modified xsi:type="dcterms:W3CDTF">2015-05-15T21:18:00Z</dcterms:modified>
</cp:coreProperties>
</file>