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B9" w:rsidRDefault="00CA72B9" w:rsidP="00CA72B9">
      <w:pPr>
        <w:pStyle w:val="NoSpacing"/>
      </w:pPr>
      <w:r>
        <w:rPr>
          <w:u w:val="single"/>
        </w:rPr>
        <w:t>Robert JANKYN (JEYNKYN)</w:t>
      </w:r>
      <w:r>
        <w:t xml:space="preserve">     (fl.1462)</w:t>
      </w:r>
    </w:p>
    <w:p w:rsidR="00CA72B9" w:rsidRDefault="00CA72B9" w:rsidP="00CA72B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CA72B9" w:rsidRDefault="00CA72B9" w:rsidP="00CA72B9">
      <w:pPr>
        <w:pStyle w:val="NoSpacing"/>
      </w:pPr>
    </w:p>
    <w:p w:rsidR="00CA72B9" w:rsidRDefault="00CA72B9" w:rsidP="00CA72B9">
      <w:pPr>
        <w:pStyle w:val="NoSpacing"/>
      </w:pPr>
    </w:p>
    <w:p w:rsidR="00CA72B9" w:rsidRDefault="00CA72B9" w:rsidP="00CA72B9">
      <w:pPr>
        <w:pStyle w:val="NoSpacing"/>
      </w:pPr>
      <w:r>
        <w:tab/>
        <w:t>1462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CA72B9" w:rsidRDefault="00CA72B9" w:rsidP="00CA72B9">
      <w:pPr>
        <w:pStyle w:val="NoSpacing"/>
      </w:pPr>
    </w:p>
    <w:p w:rsidR="00CA72B9" w:rsidRDefault="00CA72B9" w:rsidP="00CA72B9">
      <w:pPr>
        <w:pStyle w:val="NoSpacing"/>
      </w:pPr>
    </w:p>
    <w:p w:rsidR="00CA72B9" w:rsidRDefault="00CA72B9" w:rsidP="00CA72B9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2B9" w:rsidRDefault="00CA72B9" w:rsidP="00920DE3">
      <w:pPr>
        <w:spacing w:after="0" w:line="240" w:lineRule="auto"/>
      </w:pPr>
      <w:r>
        <w:separator/>
      </w:r>
    </w:p>
  </w:endnote>
  <w:endnote w:type="continuationSeparator" w:id="0">
    <w:p w:rsidR="00CA72B9" w:rsidRDefault="00CA72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2B9" w:rsidRDefault="00CA72B9" w:rsidP="00920DE3">
      <w:pPr>
        <w:spacing w:after="0" w:line="240" w:lineRule="auto"/>
      </w:pPr>
      <w:r>
        <w:separator/>
      </w:r>
    </w:p>
  </w:footnote>
  <w:footnote w:type="continuationSeparator" w:id="0">
    <w:p w:rsidR="00CA72B9" w:rsidRDefault="00CA72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B9"/>
    <w:rsid w:val="00120749"/>
    <w:rsid w:val="00624CAE"/>
    <w:rsid w:val="00920DE3"/>
    <w:rsid w:val="00C009D8"/>
    <w:rsid w:val="00CA72B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2015-05-14T21:16:00Z</dcterms:created>
  <dcterms:modified xsi:type="dcterms:W3CDTF">2015-05-14T21:16:00Z</dcterms:modified>
</cp:coreProperties>
</file>