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6DCEB" w14:textId="77777777" w:rsidR="004735E8" w:rsidRDefault="004735E8" w:rsidP="004735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JANKYN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6E362BAA" w14:textId="77777777" w:rsidR="004735E8" w:rsidRDefault="004735E8" w:rsidP="004735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F36022F" w14:textId="77777777" w:rsidR="004735E8" w:rsidRDefault="004735E8" w:rsidP="004735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5FE8E6E" w14:textId="77777777" w:rsidR="004735E8" w:rsidRDefault="004735E8" w:rsidP="004735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a breach of the Statute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against John</w:t>
      </w:r>
    </w:p>
    <w:p w14:paraId="51AAE521" w14:textId="77777777" w:rsidR="004735E8" w:rsidRDefault="004735E8" w:rsidP="004735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Fan of Coventry, cutler(q.v.).</w:t>
      </w:r>
    </w:p>
    <w:p w14:paraId="242514A8" w14:textId="77777777" w:rsidR="004735E8" w:rsidRDefault="004735E8" w:rsidP="004735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D963990" w14:textId="77777777" w:rsidR="004735E8" w:rsidRDefault="004735E8" w:rsidP="004735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72B1C8F" w14:textId="77777777" w:rsidR="004735E8" w:rsidRDefault="004735E8" w:rsidP="004735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BF36C38" w14:textId="77777777" w:rsidR="004735E8" w:rsidRDefault="004735E8" w:rsidP="004735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July 2022</w:t>
      </w:r>
    </w:p>
    <w:p w14:paraId="2503843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BFCBF" w14:textId="77777777" w:rsidR="004735E8" w:rsidRDefault="004735E8" w:rsidP="009139A6">
      <w:r>
        <w:separator/>
      </w:r>
    </w:p>
  </w:endnote>
  <w:endnote w:type="continuationSeparator" w:id="0">
    <w:p w14:paraId="05DA39D3" w14:textId="77777777" w:rsidR="004735E8" w:rsidRDefault="004735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8C1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DA78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84A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4012F" w14:textId="77777777" w:rsidR="004735E8" w:rsidRDefault="004735E8" w:rsidP="009139A6">
      <w:r>
        <w:separator/>
      </w:r>
    </w:p>
  </w:footnote>
  <w:footnote w:type="continuationSeparator" w:id="0">
    <w:p w14:paraId="24CB2249" w14:textId="77777777" w:rsidR="004735E8" w:rsidRDefault="004735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9EC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91B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9E5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5E8"/>
    <w:rsid w:val="000666E0"/>
    <w:rsid w:val="002510B7"/>
    <w:rsid w:val="004735E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50DD9"/>
  <w15:chartTrackingRefBased/>
  <w15:docId w15:val="{3865A146-9307-4539-842F-32B860468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735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2022-07-05T07:58:00Z</dcterms:created>
  <dcterms:modified xsi:type="dcterms:W3CDTF">2022-07-05T07:59:00Z</dcterms:modified>
</cp:coreProperties>
</file>