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830" w:rsidRDefault="00A04830" w:rsidP="00A04830">
      <w:pPr>
        <w:pStyle w:val="NoSpacing"/>
      </w:pPr>
      <w:r>
        <w:rPr>
          <w:u w:val="single"/>
        </w:rPr>
        <w:t>Owain ap JANKYN</w:t>
      </w:r>
      <w:r>
        <w:t xml:space="preserve">       (fl.1415)</w:t>
      </w:r>
    </w:p>
    <w:p w:rsidR="00A04830" w:rsidRPr="00E25624" w:rsidRDefault="00A04830" w:rsidP="00A04830">
      <w:pPr>
        <w:pStyle w:val="NoSpacing"/>
        <w:rPr>
          <w:u w:val="single"/>
        </w:rPr>
      </w:pPr>
      <w:r>
        <w:t>Ma</w:t>
      </w:r>
      <w:r>
        <w:t>n</w:t>
      </w:r>
      <w:bookmarkStart w:id="0" w:name="_GoBack"/>
      <w:bookmarkEnd w:id="0"/>
      <w:r>
        <w:t>-at-arms.</w:t>
      </w:r>
    </w:p>
    <w:p w:rsidR="00A04830" w:rsidRDefault="00A04830" w:rsidP="00A04830">
      <w:pPr>
        <w:pStyle w:val="NoSpacing"/>
      </w:pPr>
    </w:p>
    <w:p w:rsidR="00A04830" w:rsidRDefault="00A04830" w:rsidP="00A04830">
      <w:pPr>
        <w:pStyle w:val="NoSpacing"/>
      </w:pPr>
    </w:p>
    <w:p w:rsidR="00A04830" w:rsidRPr="004C6E73" w:rsidRDefault="00A04830" w:rsidP="00A04830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A04830" w:rsidRDefault="00A04830" w:rsidP="00A04830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A04830" w:rsidRDefault="00A04830" w:rsidP="00A04830">
      <w:pPr>
        <w:pStyle w:val="NoSpacing"/>
      </w:pPr>
    </w:p>
    <w:p w:rsidR="00A04830" w:rsidRDefault="00A04830" w:rsidP="00A04830">
      <w:pPr>
        <w:pStyle w:val="NoSpacing"/>
      </w:pPr>
    </w:p>
    <w:p w:rsidR="00A04830" w:rsidRDefault="00A04830" w:rsidP="00A04830">
      <w:pPr>
        <w:pStyle w:val="NoSpacing"/>
      </w:pPr>
      <w:r>
        <w:t>26 August 2016</w:t>
      </w:r>
    </w:p>
    <w:p w:rsidR="006B2F86" w:rsidRPr="00E71FC3" w:rsidRDefault="00A0483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830" w:rsidRDefault="00A04830" w:rsidP="00E71FC3">
      <w:pPr>
        <w:spacing w:after="0" w:line="240" w:lineRule="auto"/>
      </w:pPr>
      <w:r>
        <w:separator/>
      </w:r>
    </w:p>
  </w:endnote>
  <w:endnote w:type="continuationSeparator" w:id="0">
    <w:p w:rsidR="00A04830" w:rsidRDefault="00A048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830" w:rsidRDefault="00A04830" w:rsidP="00E71FC3">
      <w:pPr>
        <w:spacing w:after="0" w:line="240" w:lineRule="auto"/>
      </w:pPr>
      <w:r>
        <w:separator/>
      </w:r>
    </w:p>
  </w:footnote>
  <w:footnote w:type="continuationSeparator" w:id="0">
    <w:p w:rsidR="00A04830" w:rsidRDefault="00A048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830"/>
    <w:rsid w:val="001A7C09"/>
    <w:rsid w:val="00733BE7"/>
    <w:rsid w:val="00A0483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2CB63"/>
  <w15:chartTrackingRefBased/>
  <w15:docId w15:val="{A21CCBAB-24DF-43D4-9251-EB1CFDA7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0483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2016-09-27T20:27:00Z</dcterms:created>
  <dcterms:modified xsi:type="dcterms:W3CDTF">2016-09-27T20:27:00Z</dcterms:modified>
</cp:coreProperties>
</file>