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20E" w:rsidRDefault="007F620E" w:rsidP="007F620E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ap</w:t>
      </w:r>
      <w:proofErr w:type="spellEnd"/>
      <w:r>
        <w:rPr>
          <w:u w:val="single"/>
        </w:rPr>
        <w:t xml:space="preserve"> David </w:t>
      </w:r>
      <w:proofErr w:type="spellStart"/>
      <w:r>
        <w:rPr>
          <w:u w:val="single"/>
        </w:rPr>
        <w:t>ap</w:t>
      </w:r>
      <w:proofErr w:type="spellEnd"/>
      <w:r>
        <w:rPr>
          <w:u w:val="single"/>
        </w:rPr>
        <w:t xml:space="preserve"> JANKYN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4F2826" w:rsidRDefault="004F2826" w:rsidP="007F620E">
      <w:pPr>
        <w:pStyle w:val="NoSpacing"/>
      </w:pPr>
      <w:r>
        <w:t xml:space="preserve">of </w:t>
      </w:r>
      <w:proofErr w:type="spellStart"/>
      <w:r>
        <w:t>St.David’s</w:t>
      </w:r>
      <w:proofErr w:type="spellEnd"/>
      <w:r>
        <w:t xml:space="preserve"> diocese.</w:t>
      </w:r>
    </w:p>
    <w:p w:rsidR="007F620E" w:rsidRDefault="007F620E" w:rsidP="007F620E">
      <w:pPr>
        <w:pStyle w:val="NoSpacing"/>
      </w:pPr>
    </w:p>
    <w:p w:rsidR="007F620E" w:rsidRDefault="007F620E" w:rsidP="007F620E">
      <w:pPr>
        <w:pStyle w:val="NoSpacing"/>
      </w:pPr>
    </w:p>
    <w:p w:rsidR="0076489C" w:rsidRDefault="0076489C" w:rsidP="0076489C">
      <w:pPr>
        <w:pStyle w:val="NoSpacing"/>
      </w:pPr>
      <w:r>
        <w:t>23 Mar.1420</w:t>
      </w:r>
      <w:r>
        <w:tab/>
        <w:t>He was ordained acolyte at Ross-</w:t>
      </w:r>
      <w:proofErr w:type="gramStart"/>
      <w:r>
        <w:t>on</w:t>
      </w:r>
      <w:proofErr w:type="gramEnd"/>
      <w:r>
        <w:t>-Wye Church.</w:t>
      </w:r>
    </w:p>
    <w:p w:rsidR="0076489C" w:rsidRDefault="0076489C" w:rsidP="0076489C">
      <w:pPr>
        <w:pStyle w:val="NoSpacing"/>
      </w:pPr>
      <w:r>
        <w:tab/>
      </w:r>
      <w:r>
        <w:tab/>
        <w:t>(Lacy Register p.108)</w:t>
      </w:r>
    </w:p>
    <w:p w:rsidR="007F620E" w:rsidRDefault="007F620E" w:rsidP="007F620E">
      <w:pPr>
        <w:pStyle w:val="NoSpacing"/>
      </w:pPr>
      <w:r>
        <w:t>23 Mar.1420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at Ross-</w:t>
      </w:r>
      <w:proofErr w:type="gramStart"/>
      <w:r>
        <w:t>on</w:t>
      </w:r>
      <w:proofErr w:type="gramEnd"/>
      <w:r>
        <w:t>-Wye Church, Herefordshire.</w:t>
      </w:r>
    </w:p>
    <w:p w:rsidR="007F620E" w:rsidRDefault="007F620E" w:rsidP="007F620E">
      <w:pPr>
        <w:pStyle w:val="NoSpacing"/>
      </w:pPr>
      <w:r>
        <w:tab/>
      </w:r>
      <w:r>
        <w:tab/>
        <w:t>(Lacy Register p.109)</w:t>
      </w:r>
    </w:p>
    <w:p w:rsidR="007F620E" w:rsidRDefault="007F620E" w:rsidP="007F620E">
      <w:pPr>
        <w:pStyle w:val="NoSpacing"/>
      </w:pPr>
    </w:p>
    <w:p w:rsidR="007F620E" w:rsidRDefault="007F620E" w:rsidP="007F620E">
      <w:pPr>
        <w:pStyle w:val="NoSpacing"/>
      </w:pPr>
    </w:p>
    <w:p w:rsidR="00E47068" w:rsidRDefault="007F620E" w:rsidP="007F620E">
      <w:pPr>
        <w:pStyle w:val="NoSpacing"/>
      </w:pPr>
      <w:r>
        <w:t>3 August 2015</w:t>
      </w:r>
    </w:p>
    <w:p w:rsidR="0076489C" w:rsidRPr="007F620E" w:rsidRDefault="0076489C" w:rsidP="007F620E">
      <w:pPr>
        <w:pStyle w:val="NoSpacing"/>
      </w:pPr>
      <w:r>
        <w:t>5 November 2015</w:t>
      </w:r>
      <w:bookmarkStart w:id="0" w:name="_GoBack"/>
      <w:bookmarkEnd w:id="0"/>
    </w:p>
    <w:sectPr w:rsidR="0076489C" w:rsidRPr="007F62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20E" w:rsidRDefault="007F620E" w:rsidP="00920DE3">
      <w:pPr>
        <w:spacing w:after="0" w:line="240" w:lineRule="auto"/>
      </w:pPr>
      <w:r>
        <w:separator/>
      </w:r>
    </w:p>
  </w:endnote>
  <w:endnote w:type="continuationSeparator" w:id="0">
    <w:p w:rsidR="007F620E" w:rsidRDefault="007F62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20E" w:rsidRDefault="007F620E" w:rsidP="00920DE3">
      <w:pPr>
        <w:spacing w:after="0" w:line="240" w:lineRule="auto"/>
      </w:pPr>
      <w:r>
        <w:separator/>
      </w:r>
    </w:p>
  </w:footnote>
  <w:footnote w:type="continuationSeparator" w:id="0">
    <w:p w:rsidR="007F620E" w:rsidRDefault="007F62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20E"/>
    <w:rsid w:val="00120749"/>
    <w:rsid w:val="004F2826"/>
    <w:rsid w:val="00624CAE"/>
    <w:rsid w:val="0076489C"/>
    <w:rsid w:val="007F620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D99D0"/>
  <w15:docId w15:val="{2C200F6E-165E-460C-98EC-E4783937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2015-08-03T12:56:00Z</dcterms:created>
  <dcterms:modified xsi:type="dcterms:W3CDTF">2015-11-05T08:10:00Z</dcterms:modified>
</cp:coreProperties>
</file>