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B45F0F" w14:textId="6EFE1E65" w:rsidR="006B2F86" w:rsidRDefault="00521FCE" w:rsidP="00E71FC3">
      <w:pPr>
        <w:pStyle w:val="NoSpacing"/>
      </w:pPr>
      <w:r>
        <w:rPr>
          <w:u w:val="single"/>
        </w:rPr>
        <w:t>Cristina JANKYN</w:t>
      </w:r>
      <w:r>
        <w:t xml:space="preserve">    </w:t>
      </w:r>
      <w:proofErr w:type="gramStart"/>
      <w:r>
        <w:t xml:space="preserve">   (</w:t>
      </w:r>
      <w:proofErr w:type="gramEnd"/>
      <w:r>
        <w:t>fl.1411)</w:t>
      </w:r>
    </w:p>
    <w:p w14:paraId="25E1091F" w14:textId="59389943" w:rsidR="00521FCE" w:rsidRDefault="00521FCE" w:rsidP="00E71FC3">
      <w:pPr>
        <w:pStyle w:val="NoSpacing"/>
      </w:pPr>
      <w:r>
        <w:t>of Canterbury.</w:t>
      </w:r>
    </w:p>
    <w:p w14:paraId="6B5C853D" w14:textId="5770768F" w:rsidR="00521FCE" w:rsidRDefault="00521FCE" w:rsidP="00E71FC3">
      <w:pPr>
        <w:pStyle w:val="NoSpacing"/>
      </w:pPr>
    </w:p>
    <w:p w14:paraId="10814077" w14:textId="0A838772" w:rsidR="00521FCE" w:rsidRDefault="00521FCE" w:rsidP="00E71FC3">
      <w:pPr>
        <w:pStyle w:val="NoSpacing"/>
      </w:pPr>
    </w:p>
    <w:p w14:paraId="72EFD77C" w14:textId="6EAEF6FE" w:rsidR="00521FCE" w:rsidRDefault="00521FCE" w:rsidP="00E71FC3">
      <w:pPr>
        <w:pStyle w:val="NoSpacing"/>
      </w:pPr>
      <w:r>
        <w:t xml:space="preserve">Daughter of Thomas </w:t>
      </w:r>
      <w:proofErr w:type="spellStart"/>
      <w:r>
        <w:t>Jankyn</w:t>
      </w:r>
      <w:proofErr w:type="spellEnd"/>
      <w:r>
        <w:t>.   (Cowper p.125)</w:t>
      </w:r>
    </w:p>
    <w:p w14:paraId="21C29B8E" w14:textId="2534709F" w:rsidR="00521FCE" w:rsidRDefault="00521FCE" w:rsidP="00E71FC3">
      <w:pPr>
        <w:pStyle w:val="NoSpacing"/>
      </w:pPr>
      <w:r>
        <w:t xml:space="preserve">= John </w:t>
      </w:r>
      <w:proofErr w:type="spellStart"/>
      <w:r>
        <w:t>Gwodale</w:t>
      </w:r>
      <w:proofErr w:type="spellEnd"/>
      <w:r>
        <w:t>, junior(q.v.).   (ibid.)</w:t>
      </w:r>
    </w:p>
    <w:p w14:paraId="67D14ED6" w14:textId="63CA6818" w:rsidR="00521FCE" w:rsidRDefault="00521FCE" w:rsidP="00E71FC3">
      <w:pPr>
        <w:pStyle w:val="NoSpacing"/>
      </w:pPr>
    </w:p>
    <w:p w14:paraId="67084053" w14:textId="4298A7AA" w:rsidR="00521FCE" w:rsidRDefault="00521FCE" w:rsidP="00E71FC3">
      <w:pPr>
        <w:pStyle w:val="NoSpacing"/>
      </w:pPr>
    </w:p>
    <w:p w14:paraId="7564F3BB" w14:textId="7247A7F1" w:rsidR="00521FCE" w:rsidRPr="00521FCE" w:rsidRDefault="00521FCE" w:rsidP="00E71FC3">
      <w:pPr>
        <w:pStyle w:val="NoSpacing"/>
      </w:pPr>
      <w:r>
        <w:t>14 August 2018</w:t>
      </w:r>
      <w:bookmarkStart w:id="0" w:name="_GoBack"/>
      <w:bookmarkEnd w:id="0"/>
    </w:p>
    <w:sectPr w:rsidR="00521FCE" w:rsidRPr="00521FC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AED990" w14:textId="77777777" w:rsidR="00521FCE" w:rsidRDefault="00521FCE" w:rsidP="00E71FC3">
      <w:pPr>
        <w:spacing w:after="0" w:line="240" w:lineRule="auto"/>
      </w:pPr>
      <w:r>
        <w:separator/>
      </w:r>
    </w:p>
  </w:endnote>
  <w:endnote w:type="continuationSeparator" w:id="0">
    <w:p w14:paraId="56F3888B" w14:textId="77777777" w:rsidR="00521FCE" w:rsidRDefault="00521F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96D51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AF9612" w14:textId="77777777" w:rsidR="00521FCE" w:rsidRDefault="00521FCE" w:rsidP="00E71FC3">
      <w:pPr>
        <w:spacing w:after="0" w:line="240" w:lineRule="auto"/>
      </w:pPr>
      <w:r>
        <w:separator/>
      </w:r>
    </w:p>
  </w:footnote>
  <w:footnote w:type="continuationSeparator" w:id="0">
    <w:p w14:paraId="6C7A900C" w14:textId="77777777" w:rsidR="00521FCE" w:rsidRDefault="00521F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FCE"/>
    <w:rsid w:val="001A7C09"/>
    <w:rsid w:val="00521FC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63915"/>
  <w15:chartTrackingRefBased/>
  <w15:docId w15:val="{A6ACC0FD-E03D-4E29-A791-27F6A03D8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2018-08-14T21:35:00Z</dcterms:created>
  <dcterms:modified xsi:type="dcterms:W3CDTF">2018-08-14T21:39:00Z</dcterms:modified>
</cp:coreProperties>
</file>