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955ED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Felix JANEWAY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fl.1470)</w:t>
      </w:r>
    </w:p>
    <w:p w14:paraId="3D823C8A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485952FF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D1EAD0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9EFCE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took on an apprentice, Davy Gough(q.v.).</w:t>
      </w:r>
    </w:p>
    <w:p w14:paraId="40E154D4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F801C31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1470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Flode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0C63435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1ECD95C5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7691A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7EFAC" w14:textId="77777777" w:rsidR="00913B98" w:rsidRDefault="00913B98" w:rsidP="00913B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0DD9F4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55E2E" w14:textId="77777777" w:rsidR="00913B98" w:rsidRDefault="00913B98" w:rsidP="009139A6">
      <w:r>
        <w:separator/>
      </w:r>
    </w:p>
  </w:endnote>
  <w:endnote w:type="continuationSeparator" w:id="0">
    <w:p w14:paraId="00531DCE" w14:textId="77777777" w:rsidR="00913B98" w:rsidRDefault="00913B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31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AB9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66E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CCB1E" w14:textId="77777777" w:rsidR="00913B98" w:rsidRDefault="00913B98" w:rsidP="009139A6">
      <w:r>
        <w:separator/>
      </w:r>
    </w:p>
  </w:footnote>
  <w:footnote w:type="continuationSeparator" w:id="0">
    <w:p w14:paraId="01269A6D" w14:textId="77777777" w:rsidR="00913B98" w:rsidRDefault="00913B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652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A5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03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98"/>
    <w:rsid w:val="000666E0"/>
    <w:rsid w:val="002510B7"/>
    <w:rsid w:val="005C130B"/>
    <w:rsid w:val="00826F5C"/>
    <w:rsid w:val="009139A6"/>
    <w:rsid w:val="00913B98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7AA6E"/>
  <w15:chartTrackingRefBased/>
  <w15:docId w15:val="{3C522901-13EC-439E-80D1-038ADE52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2022-04-17T09:32:00Z</dcterms:created>
  <dcterms:modified xsi:type="dcterms:W3CDTF">2022-04-17T09:33:00Z</dcterms:modified>
</cp:coreProperties>
</file>