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82E1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7A4EDADC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F240E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8709EC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Oct.1437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messuage and a </w:t>
      </w:r>
      <w:proofErr w:type="spellStart"/>
      <w:r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2 acres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Chelston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14:paraId="24947E99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25-101)</w:t>
      </w:r>
    </w:p>
    <w:p w14:paraId="6FC98194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7D0E58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BF7F1" w14:textId="77777777" w:rsidR="00FA4529" w:rsidRDefault="00FA4529" w:rsidP="00FA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2021</w:t>
      </w:r>
    </w:p>
    <w:p w14:paraId="1B94FF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12735" w14:textId="77777777" w:rsidR="00FA4529" w:rsidRDefault="00FA4529" w:rsidP="009139A6">
      <w:r>
        <w:separator/>
      </w:r>
    </w:p>
  </w:endnote>
  <w:endnote w:type="continuationSeparator" w:id="0">
    <w:p w14:paraId="57BB6C41" w14:textId="77777777" w:rsidR="00FA4529" w:rsidRDefault="00FA45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DE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027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DD8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7A813" w14:textId="77777777" w:rsidR="00FA4529" w:rsidRDefault="00FA4529" w:rsidP="009139A6">
      <w:r>
        <w:separator/>
      </w:r>
    </w:p>
  </w:footnote>
  <w:footnote w:type="continuationSeparator" w:id="0">
    <w:p w14:paraId="74FDF798" w14:textId="77777777" w:rsidR="00FA4529" w:rsidRDefault="00FA45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778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F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81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2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B8EB9"/>
  <w15:chartTrackingRefBased/>
  <w15:docId w15:val="{4322605F-FD73-442E-B0CF-F33798B9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2021-10-09T14:31:00Z</dcterms:created>
  <dcterms:modified xsi:type="dcterms:W3CDTF">2021-10-09T14:32:00Z</dcterms:modified>
</cp:coreProperties>
</file>