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486D7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JANDWYN (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JAUDWYN)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(fl.1483)</w:t>
      </w:r>
    </w:p>
    <w:p w14:paraId="0A95D740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Croydon, Surrey.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Labourer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316F7084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B3C4F9F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3C74E2A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John Martyn of London, mercer(q.v.), brought a plaint of debt against him,</w:t>
      </w:r>
    </w:p>
    <w:p w14:paraId="400EA56E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Shurley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Croydon(q.v.),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Longe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Ashcombe(q.v.), Robert</w:t>
      </w:r>
    </w:p>
    <w:p w14:paraId="0CED56B0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Ounsted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Sanderstead(q.v.) and James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Pyers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Croydon(q.v.).</w:t>
      </w:r>
    </w:p>
    <w:p w14:paraId="08235CBB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FA92DA7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8493098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AD9F14A" w14:textId="77777777" w:rsidR="006F7425" w:rsidRDefault="006F7425" w:rsidP="006F742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9 December 2021</w:t>
      </w:r>
    </w:p>
    <w:p w14:paraId="377946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B177F" w14:textId="77777777" w:rsidR="006F7425" w:rsidRDefault="006F7425" w:rsidP="009139A6">
      <w:r>
        <w:separator/>
      </w:r>
    </w:p>
  </w:endnote>
  <w:endnote w:type="continuationSeparator" w:id="0">
    <w:p w14:paraId="404459ED" w14:textId="77777777" w:rsidR="006F7425" w:rsidRDefault="006F74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F5F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CD6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13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16839" w14:textId="77777777" w:rsidR="006F7425" w:rsidRDefault="006F7425" w:rsidP="009139A6">
      <w:r>
        <w:separator/>
      </w:r>
    </w:p>
  </w:footnote>
  <w:footnote w:type="continuationSeparator" w:id="0">
    <w:p w14:paraId="54898A57" w14:textId="77777777" w:rsidR="006F7425" w:rsidRDefault="006F74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F93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E06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2D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25"/>
    <w:rsid w:val="000666E0"/>
    <w:rsid w:val="002510B7"/>
    <w:rsid w:val="005C130B"/>
    <w:rsid w:val="006F742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1F23B"/>
  <w15:chartTrackingRefBased/>
  <w15:docId w15:val="{006C8481-7836-4E91-8EBE-74893585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74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2022-01-11T20:20:00Z</dcterms:created>
  <dcterms:modified xsi:type="dcterms:W3CDTF">2022-01-11T20:20:00Z</dcterms:modified>
</cp:coreProperties>
</file>